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31D9B" w14:textId="6371E7CF" w:rsidR="00D70271" w:rsidRPr="00445EF9" w:rsidRDefault="00C05A00" w:rsidP="00724AC5">
      <w:pPr>
        <w:pStyle w:val="Titre1"/>
        <w:spacing w:after="240"/>
        <w:jc w:val="center"/>
        <w:rPr>
          <w:rFonts w:cs="Calibri"/>
          <w:lang w:val="fr-BE"/>
        </w:rPr>
      </w:pPr>
      <w:r w:rsidRPr="00445EF9">
        <w:rPr>
          <w:rFonts w:cs="Calibri"/>
        </w:rPr>
        <w:t xml:space="preserve">Calendrier </w:t>
      </w:r>
      <w:r w:rsidR="00F653B9" w:rsidRPr="00445EF9">
        <w:rPr>
          <w:rFonts w:cs="Calibri"/>
        </w:rPr>
        <w:t xml:space="preserve">TT </w:t>
      </w:r>
      <w:r w:rsidR="00AB264B" w:rsidRPr="00445EF9">
        <w:rPr>
          <w:rFonts w:cs="Calibri"/>
        </w:rPr>
        <w:t>compétitif</w:t>
      </w:r>
      <w:r w:rsidR="00646690" w:rsidRPr="00445EF9">
        <w:rPr>
          <w:rFonts w:cs="Calibri"/>
        </w:rPr>
        <w:t xml:space="preserve"> </w:t>
      </w:r>
      <w:r w:rsidR="00CF7556" w:rsidRPr="00445EF9">
        <w:rPr>
          <w:rFonts w:cs="Calibri"/>
        </w:rPr>
        <w:t>202</w:t>
      </w:r>
      <w:r w:rsidR="007D3D5C" w:rsidRPr="00445EF9">
        <w:rPr>
          <w:rFonts w:cs="Calibri"/>
        </w:rPr>
        <w:t>6</w:t>
      </w:r>
      <w:r w:rsidR="00CF7556" w:rsidRPr="00445EF9">
        <w:rPr>
          <w:rFonts w:cs="Calibri"/>
        </w:rPr>
        <w:t>-202</w:t>
      </w:r>
      <w:r w:rsidR="007D3D5C" w:rsidRPr="00445EF9">
        <w:rPr>
          <w:rFonts w:cs="Calibri"/>
        </w:rPr>
        <w:t>7</w:t>
      </w:r>
    </w:p>
    <w:p w14:paraId="4500877F" w14:textId="77777777" w:rsidR="005052ED" w:rsidRPr="00445EF9" w:rsidRDefault="005052ED" w:rsidP="005052ED">
      <w:pPr>
        <w:rPr>
          <w:rFonts w:ascii="Calibri" w:hAnsi="Calibri" w:cs="Calibri"/>
          <w:lang w:val="fr-BE"/>
        </w:rPr>
      </w:pPr>
    </w:p>
    <w:p w14:paraId="5A9A65FC" w14:textId="431BBA37" w:rsidR="005052ED" w:rsidRPr="00445EF9" w:rsidRDefault="0076135C" w:rsidP="0076135C">
      <w:pPr>
        <w:jc w:val="both"/>
        <w:rPr>
          <w:rFonts w:ascii="Calibri" w:hAnsi="Calibri" w:cs="Calibri"/>
          <w:lang w:val="fr-BE"/>
        </w:rPr>
      </w:pPr>
      <w:r w:rsidRPr="00445EF9">
        <w:rPr>
          <w:rFonts w:ascii="Calibri" w:hAnsi="Calibri" w:cs="Calibri"/>
          <w:lang w:val="fr-BE"/>
        </w:rPr>
        <w:t xml:space="preserve">Les informations complètent relatives à ces événements se trouvent sur le calendrier LHF : </w:t>
      </w:r>
      <w:hyperlink r:id="rId11" w:history="1">
        <w:r w:rsidRPr="00445EF9">
          <w:rPr>
            <w:rStyle w:val="Lienhypertexte"/>
            <w:rFonts w:ascii="Calibri" w:hAnsi="Calibri" w:cs="Calibri"/>
            <w:lang w:val="fr-BE"/>
          </w:rPr>
          <w:t>CLIQUEZ-ICI</w:t>
        </w:r>
      </w:hyperlink>
      <w:r w:rsidR="0025372B" w:rsidRPr="00445EF9">
        <w:rPr>
          <w:rFonts w:ascii="Calibri" w:hAnsi="Calibri" w:cs="Calibri"/>
          <w:lang w:val="fr-BE"/>
        </w:rPr>
        <w:t xml:space="preserve"> (filtre « par sport »).</w:t>
      </w:r>
    </w:p>
    <w:p w14:paraId="04E051BD" w14:textId="77777777" w:rsidR="0025372B" w:rsidRPr="00445EF9" w:rsidRDefault="0025372B" w:rsidP="0076135C">
      <w:pPr>
        <w:jc w:val="both"/>
        <w:rPr>
          <w:rFonts w:ascii="Calibri" w:hAnsi="Calibri" w:cs="Calibri"/>
          <w:lang w:val="fr-BE"/>
        </w:rPr>
      </w:pPr>
    </w:p>
    <w:p w14:paraId="4866EF76" w14:textId="79AE2361" w:rsidR="00C502CF" w:rsidRPr="00445EF9" w:rsidRDefault="00C05A00" w:rsidP="005D3F06">
      <w:pPr>
        <w:pStyle w:val="Titre2"/>
        <w:spacing w:after="120"/>
        <w:jc w:val="center"/>
        <w:rPr>
          <w:rFonts w:ascii="Calibri" w:hAnsi="Calibri" w:cs="Calibri"/>
        </w:rPr>
      </w:pPr>
      <w:r w:rsidRPr="00445EF9">
        <w:rPr>
          <w:rFonts w:ascii="Calibri" w:hAnsi="Calibri" w:cs="Calibri"/>
          <w:b/>
          <w:bCs/>
        </w:rPr>
        <w:t>Challenge Handisport</w:t>
      </w:r>
      <w:r w:rsidRPr="00445EF9">
        <w:rPr>
          <w:rFonts w:ascii="Calibri" w:hAnsi="Calibri" w:cs="Calibri"/>
        </w:rPr>
        <w:t xml:space="preserve"> </w:t>
      </w:r>
      <w:r w:rsidRPr="00445EF9">
        <w:rPr>
          <w:rFonts w:ascii="Calibri" w:hAnsi="Calibri" w:cs="Calibri"/>
          <w:b/>
          <w:bCs/>
        </w:rPr>
        <w:t>D</w:t>
      </w:r>
      <w:r w:rsidR="00DF661F" w:rsidRPr="00445EF9">
        <w:rPr>
          <w:rFonts w:ascii="Calibri" w:hAnsi="Calibri" w:cs="Calibri"/>
          <w:b/>
          <w:bCs/>
        </w:rPr>
        <w:t>ANDOY</w:t>
      </w:r>
    </w:p>
    <w:p w14:paraId="643AE0B9" w14:textId="77777777" w:rsidR="004C25FF" w:rsidRPr="00445EF9" w:rsidRDefault="004C25FF" w:rsidP="00FF55BB">
      <w:pPr>
        <w:rPr>
          <w:rFonts w:ascii="Calibri" w:hAnsi="Calibri" w:cs="Calibri"/>
          <w:sz w:val="8"/>
          <w:szCs w:val="8"/>
          <w:lang w:val="fr-BE"/>
        </w:rPr>
      </w:pPr>
      <w:bookmarkStart w:id="0" w:name="_Hlk85462874"/>
      <w:bookmarkStart w:id="1" w:name="_Hlk85464114"/>
    </w:p>
    <w:bookmarkEnd w:id="0"/>
    <w:p w14:paraId="60714C70" w14:textId="31B7D8D7" w:rsidR="003A3589" w:rsidRPr="00D05438" w:rsidRDefault="003A3589" w:rsidP="00121910">
      <w:pPr>
        <w:pStyle w:val="Titre3"/>
        <w:numPr>
          <w:ilvl w:val="0"/>
          <w:numId w:val="15"/>
        </w:numPr>
        <w:rPr>
          <w:rFonts w:ascii="Calibri" w:eastAsiaTheme="minorEastAsia" w:hAnsi="Calibri" w:cs="Calibri"/>
          <w:color w:val="auto"/>
          <w:sz w:val="24"/>
          <w:szCs w:val="24"/>
          <w:lang w:val="fr-BE"/>
        </w:rPr>
      </w:pPr>
      <w:r w:rsidRPr="00D05438">
        <w:rPr>
          <w:rFonts w:cstheme="majorHAnsi"/>
          <w:b/>
          <w:bCs/>
          <w:lang w:val="fr-BE"/>
        </w:rPr>
        <w:t>CTT Limal</w:t>
      </w:r>
      <w:r w:rsidR="009C25F3" w:rsidRPr="00D05438">
        <w:rPr>
          <w:rFonts w:ascii="Calibri" w:eastAsiaTheme="minorEastAsia" w:hAnsi="Calibri" w:cs="Calibri"/>
          <w:color w:val="auto"/>
          <w:sz w:val="24"/>
          <w:szCs w:val="24"/>
          <w:lang w:val="fr-BE"/>
        </w:rPr>
        <w:t> ;</w:t>
      </w:r>
    </w:p>
    <w:p w14:paraId="32EAE48B" w14:textId="251999A9" w:rsidR="003A3589" w:rsidRPr="00445EF9" w:rsidRDefault="003A3589" w:rsidP="00121910">
      <w:pPr>
        <w:pStyle w:val="Paragraphedeliste"/>
        <w:numPr>
          <w:ilvl w:val="0"/>
          <w:numId w:val="4"/>
        </w:numPr>
        <w:rPr>
          <w:rFonts w:ascii="Calibri" w:hAnsi="Calibri" w:cs="Calibri"/>
          <w:lang w:val="fr-BE"/>
        </w:rPr>
      </w:pPr>
      <w:r w:rsidRPr="00445EF9">
        <w:rPr>
          <w:rFonts w:ascii="Calibri" w:hAnsi="Calibri" w:cs="Calibri"/>
          <w:lang w:val="fr-BE"/>
        </w:rPr>
        <w:t xml:space="preserve">Quand : </w:t>
      </w:r>
      <w:r w:rsidR="00B335FC" w:rsidRPr="00445EF9">
        <w:rPr>
          <w:rFonts w:ascii="Calibri" w:hAnsi="Calibri" w:cs="Calibri"/>
          <w:lang w:val="fr-BE"/>
        </w:rPr>
        <w:t xml:space="preserve">Le </w:t>
      </w:r>
      <w:r w:rsidR="0063269C" w:rsidRPr="00445EF9">
        <w:rPr>
          <w:rFonts w:ascii="Calibri" w:hAnsi="Calibri" w:cs="Calibri"/>
          <w:lang w:val="fr-BE"/>
        </w:rPr>
        <w:t>20</w:t>
      </w:r>
      <w:r w:rsidR="00A47E05" w:rsidRPr="00445EF9">
        <w:rPr>
          <w:rFonts w:ascii="Calibri" w:hAnsi="Calibri" w:cs="Calibri"/>
          <w:lang w:val="fr-BE"/>
        </w:rPr>
        <w:t xml:space="preserve"> septembre</w:t>
      </w:r>
      <w:r w:rsidR="00E95F28" w:rsidRPr="00445EF9">
        <w:rPr>
          <w:rFonts w:ascii="Calibri" w:hAnsi="Calibri" w:cs="Calibri"/>
          <w:lang w:val="fr-BE"/>
        </w:rPr>
        <w:t xml:space="preserve"> </w:t>
      </w:r>
      <w:r w:rsidR="004068A7" w:rsidRPr="00445EF9">
        <w:rPr>
          <w:rFonts w:ascii="Calibri" w:hAnsi="Calibri" w:cs="Calibri"/>
          <w:lang w:val="fr-BE"/>
        </w:rPr>
        <w:t>202</w:t>
      </w:r>
      <w:r w:rsidR="0063269C" w:rsidRPr="00445EF9">
        <w:rPr>
          <w:rFonts w:ascii="Calibri" w:hAnsi="Calibri" w:cs="Calibri"/>
          <w:lang w:val="fr-BE"/>
        </w:rPr>
        <w:t>6</w:t>
      </w:r>
      <w:r w:rsidR="004068A7" w:rsidRPr="00445EF9">
        <w:rPr>
          <w:rFonts w:ascii="Calibri" w:hAnsi="Calibri" w:cs="Calibri"/>
          <w:lang w:val="fr-BE"/>
        </w:rPr>
        <w:t xml:space="preserve"> </w:t>
      </w:r>
      <w:r w:rsidR="00E95F28" w:rsidRPr="00445EF9">
        <w:rPr>
          <w:rFonts w:ascii="Calibri" w:hAnsi="Calibri" w:cs="Calibri"/>
          <w:lang w:val="fr-BE"/>
        </w:rPr>
        <w:t>(de 13h00 à 18h00)</w:t>
      </w:r>
    </w:p>
    <w:p w14:paraId="784E670F" w14:textId="4B2705CD" w:rsidR="003A3589" w:rsidRPr="00445EF9" w:rsidRDefault="003A3589" w:rsidP="00CE5DAD">
      <w:pPr>
        <w:pStyle w:val="Paragraphedeliste"/>
        <w:numPr>
          <w:ilvl w:val="0"/>
          <w:numId w:val="17"/>
        </w:numPr>
        <w:rPr>
          <w:rFonts w:ascii="Calibri" w:hAnsi="Calibri" w:cs="Calibri"/>
          <w:lang w:val="fr-BE"/>
        </w:rPr>
      </w:pPr>
      <w:r w:rsidRPr="00445EF9">
        <w:rPr>
          <w:rFonts w:ascii="Calibri" w:hAnsi="Calibri" w:cs="Calibri"/>
          <w:lang w:val="fr-BE"/>
        </w:rPr>
        <w:t xml:space="preserve">Où : </w:t>
      </w:r>
      <w:r w:rsidR="00514AF2" w:rsidRPr="00445EF9">
        <w:rPr>
          <w:rFonts w:ascii="Calibri" w:hAnsi="Calibri" w:cs="Calibri"/>
          <w:lang w:val="fr-BE"/>
        </w:rPr>
        <w:t xml:space="preserve">Hall des sports de Limal </w:t>
      </w:r>
      <w:r w:rsidR="00400655" w:rsidRPr="00445EF9">
        <w:rPr>
          <w:rFonts w:ascii="Calibri" w:hAnsi="Calibri" w:cs="Calibri"/>
          <w:lang w:val="fr-BE"/>
        </w:rPr>
        <w:t>- Rue Charles Jaumotte 156, 1300 Wavre</w:t>
      </w:r>
    </w:p>
    <w:p w14:paraId="4229C467" w14:textId="33014287" w:rsidR="00EA792A" w:rsidRDefault="003A3589" w:rsidP="00B021E2">
      <w:pPr>
        <w:pStyle w:val="Paragraphedeliste"/>
        <w:numPr>
          <w:ilvl w:val="0"/>
          <w:numId w:val="17"/>
        </w:numPr>
        <w:rPr>
          <w:rFonts w:asciiTheme="minorHAnsi" w:hAnsiTheme="minorHAnsi" w:cstheme="minorHAnsi"/>
          <w:lang w:val="fr-BE"/>
        </w:rPr>
      </w:pPr>
      <w:r w:rsidRPr="00445EF9">
        <w:rPr>
          <w:rFonts w:ascii="Calibri" w:hAnsi="Calibri" w:cs="Calibri"/>
          <w:lang w:val="fr-BE"/>
        </w:rPr>
        <w:t xml:space="preserve">Inscriptions </w:t>
      </w:r>
      <w:r w:rsidRPr="00445EF9">
        <w:rPr>
          <w:rFonts w:asciiTheme="minorHAnsi" w:hAnsiTheme="minorHAnsi" w:cstheme="minorHAnsi"/>
          <w:lang w:val="fr-BE"/>
        </w:rPr>
        <w:t>:</w:t>
      </w:r>
      <w:r w:rsidR="00393355" w:rsidRPr="00445EF9">
        <w:rPr>
          <w:rFonts w:asciiTheme="minorHAnsi" w:hAnsiTheme="minorHAnsi" w:cstheme="minorHAnsi"/>
          <w:lang w:val="fr-BE"/>
        </w:rPr>
        <w:t xml:space="preserve"> </w:t>
      </w:r>
      <w:hyperlink r:id="rId12" w:history="1">
        <w:r w:rsidR="00C34FCB" w:rsidRPr="00C34FCB">
          <w:rPr>
            <w:rStyle w:val="Lienhypertexte"/>
            <w:rFonts w:asciiTheme="minorHAnsi" w:hAnsiTheme="minorHAnsi" w:cstheme="minorHAnsi"/>
            <w:lang w:val="fr-BE"/>
          </w:rPr>
          <w:t>https://forms.cloud.microsoft/e/DD1x3MrWAj</w:t>
        </w:r>
      </w:hyperlink>
    </w:p>
    <w:p w14:paraId="0CBD707E" w14:textId="77777777" w:rsidR="005806CC" w:rsidRDefault="005806CC" w:rsidP="005806CC">
      <w:pPr>
        <w:rPr>
          <w:rFonts w:asciiTheme="minorHAnsi" w:hAnsiTheme="minorHAnsi" w:cstheme="minorHAnsi"/>
          <w:lang w:val="fr-BE"/>
        </w:rPr>
      </w:pPr>
    </w:p>
    <w:p w14:paraId="577DE777" w14:textId="77777777" w:rsidR="005806CC" w:rsidRPr="00EE6623" w:rsidRDefault="005806CC" w:rsidP="005806CC">
      <w:pPr>
        <w:pStyle w:val="Titre3"/>
        <w:numPr>
          <w:ilvl w:val="0"/>
          <w:numId w:val="15"/>
        </w:numPr>
        <w:rPr>
          <w:rFonts w:cstheme="majorHAnsi"/>
          <w:b/>
          <w:bCs/>
          <w:lang w:val="fr-BE"/>
        </w:rPr>
      </w:pPr>
      <w:r w:rsidRPr="00EE6623">
        <w:rPr>
          <w:rFonts w:cstheme="majorHAnsi"/>
          <w:b/>
          <w:bCs/>
          <w:lang w:val="fr-BE"/>
        </w:rPr>
        <w:t>Revality ;</w:t>
      </w:r>
    </w:p>
    <w:p w14:paraId="1425ADB4" w14:textId="77777777" w:rsidR="005806CC" w:rsidRDefault="005806CC" w:rsidP="005806CC">
      <w:pPr>
        <w:pStyle w:val="Paragraphedeliste"/>
        <w:numPr>
          <w:ilvl w:val="0"/>
          <w:numId w:val="17"/>
        </w:numPr>
        <w:rPr>
          <w:rFonts w:asciiTheme="minorHAnsi" w:hAnsiTheme="minorHAnsi" w:cstheme="minorHAnsi"/>
          <w:lang w:val="fr-BE"/>
        </w:rPr>
      </w:pPr>
      <w:r w:rsidRPr="005806CC">
        <w:rPr>
          <w:rFonts w:asciiTheme="minorHAnsi" w:hAnsiTheme="minorHAnsi" w:cstheme="minorHAnsi"/>
          <w:lang w:val="fr-BE"/>
        </w:rPr>
        <w:t xml:space="preserve">Quand : Le 04 octobre 2026 </w:t>
      </w:r>
    </w:p>
    <w:p w14:paraId="04859455" w14:textId="3D321CFF" w:rsidR="005806CC" w:rsidRDefault="005806CC" w:rsidP="005806CC">
      <w:pPr>
        <w:pStyle w:val="Paragraphedeliste"/>
        <w:numPr>
          <w:ilvl w:val="0"/>
          <w:numId w:val="17"/>
        </w:numPr>
        <w:rPr>
          <w:rFonts w:asciiTheme="minorHAnsi" w:hAnsiTheme="minorHAnsi" w:cstheme="minorHAnsi"/>
          <w:lang w:val="fr-BE"/>
        </w:rPr>
      </w:pPr>
      <w:r>
        <w:rPr>
          <w:rFonts w:asciiTheme="minorHAnsi" w:hAnsiTheme="minorHAnsi" w:cstheme="minorHAnsi"/>
          <w:lang w:val="fr-BE"/>
        </w:rPr>
        <w:t xml:space="preserve">Où : </w:t>
      </w:r>
      <w:r w:rsidR="00C34FCB" w:rsidRPr="00445EF9">
        <w:rPr>
          <w:rFonts w:ascii="Calibri" w:hAnsi="Calibri" w:cs="Calibri"/>
          <w:lang w:val="fr-BE"/>
        </w:rPr>
        <w:t>Hall des sports de Limal - Rue Charles Jaumotte 156, 1300 Wavre</w:t>
      </w:r>
    </w:p>
    <w:p w14:paraId="405D5475" w14:textId="1783EC0F" w:rsidR="005806CC" w:rsidRPr="005806CC" w:rsidRDefault="005806CC" w:rsidP="005806CC">
      <w:pPr>
        <w:pStyle w:val="Paragraphedeliste"/>
        <w:numPr>
          <w:ilvl w:val="0"/>
          <w:numId w:val="17"/>
        </w:numPr>
        <w:rPr>
          <w:rFonts w:asciiTheme="minorHAnsi" w:hAnsiTheme="minorHAnsi" w:cstheme="minorHAnsi"/>
          <w:lang w:val="fr-BE"/>
        </w:rPr>
      </w:pPr>
      <w:r>
        <w:rPr>
          <w:rFonts w:asciiTheme="minorHAnsi" w:hAnsiTheme="minorHAnsi" w:cstheme="minorHAnsi"/>
          <w:lang w:val="fr-BE"/>
        </w:rPr>
        <w:t xml:space="preserve">Inscriptions : </w:t>
      </w:r>
      <w:hyperlink r:id="rId13" w:history="1">
        <w:r w:rsidR="00725C84" w:rsidRPr="00725C84">
          <w:rPr>
            <w:rStyle w:val="Lienhypertexte"/>
            <w:rFonts w:asciiTheme="minorHAnsi" w:hAnsiTheme="minorHAnsi" w:cstheme="minorHAnsi"/>
            <w:lang w:val="fr-BE"/>
          </w:rPr>
          <w:t>https://forms.cloud.microsoft/e/YPgh6n6sU5</w:t>
        </w:r>
      </w:hyperlink>
    </w:p>
    <w:p w14:paraId="14270F42" w14:textId="77777777" w:rsidR="00B021E2" w:rsidRPr="00B021E2" w:rsidRDefault="00B021E2" w:rsidP="00B021E2">
      <w:pPr>
        <w:pStyle w:val="Paragraphedeliste"/>
        <w:rPr>
          <w:rStyle w:val="Lienhypertexte"/>
          <w:rFonts w:asciiTheme="minorHAnsi" w:hAnsiTheme="minorHAnsi" w:cstheme="minorHAnsi"/>
          <w:color w:val="auto"/>
          <w:u w:val="none"/>
          <w:lang w:val="fr-BE"/>
        </w:rPr>
      </w:pPr>
    </w:p>
    <w:p w14:paraId="4C15A999" w14:textId="52888F96" w:rsidR="00EB0764" w:rsidRPr="00796BD1" w:rsidRDefault="00EB0764" w:rsidP="00121910">
      <w:pPr>
        <w:pStyle w:val="Titre3"/>
        <w:numPr>
          <w:ilvl w:val="0"/>
          <w:numId w:val="15"/>
        </w:numPr>
        <w:rPr>
          <w:rFonts w:cstheme="majorHAnsi"/>
          <w:b/>
          <w:bCs/>
          <w:lang w:val="fr-BE"/>
        </w:rPr>
      </w:pPr>
      <w:r w:rsidRPr="00796BD1">
        <w:rPr>
          <w:rFonts w:cstheme="majorHAnsi"/>
          <w:b/>
          <w:bCs/>
          <w:lang w:val="fr-BE"/>
        </w:rPr>
        <w:t xml:space="preserve">CTT </w:t>
      </w:r>
      <w:r w:rsidR="00185973" w:rsidRPr="00796BD1">
        <w:rPr>
          <w:rFonts w:cstheme="majorHAnsi"/>
          <w:b/>
          <w:bCs/>
          <w:lang w:val="fr-BE"/>
        </w:rPr>
        <w:t>Mons</w:t>
      </w:r>
      <w:r w:rsidR="00B021E2" w:rsidRPr="00796BD1">
        <w:rPr>
          <w:rFonts w:cstheme="majorHAnsi"/>
          <w:b/>
          <w:bCs/>
          <w:lang w:val="fr-BE"/>
        </w:rPr>
        <w:t> ;</w:t>
      </w:r>
    </w:p>
    <w:p w14:paraId="4E39D93B" w14:textId="09C688FC" w:rsidR="00185973" w:rsidRPr="00445EF9" w:rsidRDefault="00185973" w:rsidP="00121910">
      <w:pPr>
        <w:pStyle w:val="Paragraphedeliste"/>
        <w:numPr>
          <w:ilvl w:val="0"/>
          <w:numId w:val="17"/>
        </w:numPr>
        <w:rPr>
          <w:rFonts w:asciiTheme="minorHAnsi" w:hAnsiTheme="minorHAnsi" w:cstheme="minorHAnsi"/>
          <w:lang w:val="fr-BE"/>
        </w:rPr>
      </w:pPr>
      <w:r w:rsidRPr="00445EF9">
        <w:rPr>
          <w:rFonts w:asciiTheme="minorHAnsi" w:hAnsiTheme="minorHAnsi" w:cstheme="minorHAnsi"/>
          <w:lang w:val="fr-BE"/>
        </w:rPr>
        <w:t>Quand : Le</w:t>
      </w:r>
      <w:r w:rsidR="00EE4F9C" w:rsidRPr="00445EF9">
        <w:rPr>
          <w:rFonts w:asciiTheme="minorHAnsi" w:hAnsiTheme="minorHAnsi" w:cstheme="minorHAnsi"/>
          <w:lang w:val="fr-BE"/>
        </w:rPr>
        <w:t xml:space="preserve"> </w:t>
      </w:r>
      <w:r w:rsidR="00FA0F23" w:rsidRPr="00445EF9">
        <w:rPr>
          <w:rFonts w:asciiTheme="minorHAnsi" w:hAnsiTheme="minorHAnsi" w:cstheme="minorHAnsi"/>
          <w:lang w:val="fr-BE"/>
        </w:rPr>
        <w:t>24 octobre 2026</w:t>
      </w:r>
      <w:r w:rsidR="00FA0F23" w:rsidRPr="00445EF9">
        <w:rPr>
          <w:rFonts w:ascii="Calibri" w:hAnsi="Calibri" w:cs="Calibri"/>
          <w:lang w:val="fr-BE"/>
        </w:rPr>
        <w:t xml:space="preserve"> </w:t>
      </w:r>
      <w:r w:rsidR="000E3811" w:rsidRPr="00445EF9">
        <w:rPr>
          <w:rFonts w:asciiTheme="minorHAnsi" w:hAnsiTheme="minorHAnsi" w:cstheme="minorHAnsi"/>
          <w:lang w:val="fr-BE"/>
        </w:rPr>
        <w:t>(de 13h00 à 18h00)</w:t>
      </w:r>
      <w:r w:rsidR="00F019DF" w:rsidRPr="00445EF9">
        <w:rPr>
          <w:rFonts w:asciiTheme="minorHAnsi" w:hAnsiTheme="minorHAnsi" w:cstheme="minorHAnsi"/>
          <w:lang w:val="fr-BE"/>
        </w:rPr>
        <w:t xml:space="preserve"> </w:t>
      </w:r>
    </w:p>
    <w:p w14:paraId="63284261" w14:textId="6D491D0B" w:rsidR="00185973" w:rsidRPr="00445EF9" w:rsidRDefault="00185973" w:rsidP="0010517B">
      <w:pPr>
        <w:pStyle w:val="Paragraphedeliste"/>
        <w:numPr>
          <w:ilvl w:val="0"/>
          <w:numId w:val="17"/>
        </w:numPr>
        <w:rPr>
          <w:rFonts w:asciiTheme="minorHAnsi" w:hAnsiTheme="minorHAnsi" w:cstheme="minorHAnsi"/>
          <w:lang w:val="fr-BE"/>
        </w:rPr>
      </w:pPr>
      <w:r w:rsidRPr="00445EF9">
        <w:rPr>
          <w:rFonts w:asciiTheme="minorHAnsi" w:hAnsiTheme="minorHAnsi" w:cstheme="minorHAnsi"/>
          <w:lang w:val="fr-BE"/>
        </w:rPr>
        <w:t xml:space="preserve">Où : </w:t>
      </w:r>
      <w:r w:rsidR="0010517B" w:rsidRPr="00445EF9">
        <w:rPr>
          <w:rFonts w:asciiTheme="minorHAnsi" w:hAnsiTheme="minorHAnsi" w:cstheme="minorHAnsi"/>
          <w:lang w:val="fr-BE"/>
        </w:rPr>
        <w:t xml:space="preserve">Salle omnisport de </w:t>
      </w:r>
      <w:r w:rsidR="00445EF9" w:rsidRPr="00445EF9">
        <w:rPr>
          <w:rFonts w:asciiTheme="minorHAnsi" w:hAnsiTheme="minorHAnsi" w:cstheme="minorHAnsi"/>
          <w:lang w:val="fr-BE"/>
        </w:rPr>
        <w:t>Havré rue</w:t>
      </w:r>
      <w:r w:rsidR="0010517B" w:rsidRPr="00445EF9">
        <w:rPr>
          <w:rFonts w:asciiTheme="minorHAnsi" w:hAnsiTheme="minorHAnsi" w:cstheme="minorHAnsi"/>
          <w:lang w:val="fr-BE"/>
        </w:rPr>
        <w:t xml:space="preserve"> Irma Fievez, 126 (Terrain de football de Havré)</w:t>
      </w:r>
    </w:p>
    <w:p w14:paraId="1490B65D" w14:textId="634FA254" w:rsidR="00E64EFD" w:rsidRDefault="00185973" w:rsidP="001F7FDC">
      <w:pPr>
        <w:pStyle w:val="Paragraphedeliste"/>
        <w:numPr>
          <w:ilvl w:val="0"/>
          <w:numId w:val="17"/>
        </w:numPr>
        <w:rPr>
          <w:rFonts w:asciiTheme="minorHAnsi" w:hAnsiTheme="minorHAnsi" w:cstheme="minorHAnsi"/>
          <w:lang w:val="fr-BE"/>
        </w:rPr>
      </w:pPr>
      <w:r w:rsidRPr="00445EF9">
        <w:rPr>
          <w:rFonts w:asciiTheme="minorHAnsi" w:hAnsiTheme="minorHAnsi" w:cstheme="minorHAnsi"/>
          <w:lang w:val="fr-BE"/>
        </w:rPr>
        <w:t xml:space="preserve">Inscriptions : </w:t>
      </w:r>
      <w:hyperlink r:id="rId14" w:history="1">
        <w:r w:rsidR="00725C84" w:rsidRPr="00725C84">
          <w:rPr>
            <w:rStyle w:val="Lienhypertexte"/>
            <w:rFonts w:asciiTheme="minorHAnsi" w:hAnsiTheme="minorHAnsi" w:cstheme="minorHAnsi"/>
            <w:lang w:val="fr-BE"/>
          </w:rPr>
          <w:t>https://forms.cloud.micros</w:t>
        </w:r>
        <w:r w:rsidR="00725C84" w:rsidRPr="00725C84">
          <w:rPr>
            <w:rStyle w:val="Lienhypertexte"/>
            <w:rFonts w:asciiTheme="minorHAnsi" w:hAnsiTheme="minorHAnsi" w:cstheme="minorHAnsi"/>
            <w:lang w:val="fr-BE"/>
          </w:rPr>
          <w:t>o</w:t>
        </w:r>
        <w:r w:rsidR="00725C84" w:rsidRPr="00725C84">
          <w:rPr>
            <w:rStyle w:val="Lienhypertexte"/>
            <w:rFonts w:asciiTheme="minorHAnsi" w:hAnsiTheme="minorHAnsi" w:cstheme="minorHAnsi"/>
            <w:lang w:val="fr-BE"/>
          </w:rPr>
          <w:t>ft/e/v0qmSTFNbi</w:t>
        </w:r>
      </w:hyperlink>
    </w:p>
    <w:p w14:paraId="68E99626" w14:textId="77777777" w:rsidR="005806CC" w:rsidRDefault="005806CC" w:rsidP="005806CC">
      <w:pPr>
        <w:rPr>
          <w:rFonts w:asciiTheme="minorHAnsi" w:hAnsiTheme="minorHAnsi" w:cstheme="minorHAnsi"/>
          <w:lang w:val="fr-BE"/>
        </w:rPr>
      </w:pPr>
    </w:p>
    <w:p w14:paraId="59EE483A" w14:textId="77777777" w:rsidR="004869FE" w:rsidRDefault="004869FE" w:rsidP="004869FE">
      <w:pPr>
        <w:rPr>
          <w:rFonts w:asciiTheme="minorHAnsi" w:hAnsiTheme="minorHAnsi" w:cstheme="minorHAnsi"/>
          <w:lang w:val="fr-BE"/>
        </w:rPr>
      </w:pPr>
    </w:p>
    <w:p w14:paraId="14032D1E" w14:textId="3F1731B6" w:rsidR="004869FE" w:rsidRPr="004869FE" w:rsidRDefault="004869FE" w:rsidP="004869FE">
      <w:pPr>
        <w:pStyle w:val="Titre3"/>
        <w:numPr>
          <w:ilvl w:val="0"/>
          <w:numId w:val="15"/>
        </w:numPr>
        <w:rPr>
          <w:rFonts w:cstheme="majorHAnsi"/>
          <w:b/>
          <w:bCs/>
          <w:highlight w:val="yellow"/>
          <w:lang w:val="fr-BE"/>
        </w:rPr>
      </w:pPr>
      <w:proofErr w:type="spellStart"/>
      <w:r w:rsidRPr="004869FE">
        <w:rPr>
          <w:rFonts w:cstheme="majorHAnsi"/>
          <w:b/>
          <w:bCs/>
          <w:highlight w:val="yellow"/>
          <w:lang w:val="fr-BE"/>
        </w:rPr>
        <w:t>Herseaux</w:t>
      </w:r>
      <w:proofErr w:type="spellEnd"/>
      <w:r w:rsidR="008C2D5D">
        <w:rPr>
          <w:rFonts w:cstheme="majorHAnsi"/>
          <w:b/>
          <w:bCs/>
          <w:highlight w:val="yellow"/>
          <w:lang w:val="fr-BE"/>
        </w:rPr>
        <w:t> ;</w:t>
      </w:r>
    </w:p>
    <w:p w14:paraId="58E6A2FA" w14:textId="08E84BFB" w:rsidR="004869FE" w:rsidRPr="00445EF9" w:rsidRDefault="004869FE" w:rsidP="004869FE">
      <w:pPr>
        <w:pStyle w:val="Paragraphedeliste"/>
        <w:numPr>
          <w:ilvl w:val="0"/>
          <w:numId w:val="6"/>
        </w:numPr>
        <w:rPr>
          <w:rFonts w:ascii="Calibri" w:hAnsi="Calibri" w:cs="Calibri"/>
          <w:lang w:val="fr-BE"/>
        </w:rPr>
      </w:pPr>
      <w:r w:rsidRPr="00445EF9">
        <w:rPr>
          <w:rFonts w:ascii="Calibri" w:hAnsi="Calibri" w:cs="Calibri"/>
          <w:lang w:val="fr-BE"/>
        </w:rPr>
        <w:t>Quand :</w:t>
      </w:r>
      <w:r w:rsidR="00E6696D">
        <w:rPr>
          <w:rFonts w:ascii="Calibri" w:hAnsi="Calibri" w:cs="Calibri"/>
          <w:lang w:val="fr-BE"/>
        </w:rPr>
        <w:t xml:space="preserve"> </w:t>
      </w:r>
    </w:p>
    <w:p w14:paraId="23072AD0" w14:textId="610C760A" w:rsidR="004869FE" w:rsidRPr="00445EF9" w:rsidRDefault="004869FE" w:rsidP="004869FE">
      <w:pPr>
        <w:pStyle w:val="Paragraphedeliste"/>
        <w:numPr>
          <w:ilvl w:val="0"/>
          <w:numId w:val="6"/>
        </w:numPr>
        <w:rPr>
          <w:rFonts w:ascii="Calibri" w:hAnsi="Calibri" w:cs="Calibri"/>
          <w:lang w:val="fr-BE"/>
        </w:rPr>
      </w:pPr>
      <w:r w:rsidRPr="00445EF9">
        <w:rPr>
          <w:rFonts w:ascii="Calibri" w:hAnsi="Calibri" w:cs="Calibri"/>
          <w:lang w:val="fr-BE"/>
        </w:rPr>
        <w:t xml:space="preserve">Où : </w:t>
      </w:r>
    </w:p>
    <w:p w14:paraId="099E2BCE" w14:textId="49469E73" w:rsidR="004869FE" w:rsidRPr="004869FE" w:rsidRDefault="004869FE" w:rsidP="004869FE">
      <w:pPr>
        <w:pStyle w:val="Paragraphedeliste"/>
        <w:numPr>
          <w:ilvl w:val="0"/>
          <w:numId w:val="6"/>
        </w:numPr>
        <w:rPr>
          <w:rFonts w:ascii="Calibri" w:hAnsi="Calibri" w:cs="Calibri"/>
          <w:lang w:val="fr-BE"/>
        </w:rPr>
      </w:pPr>
      <w:r w:rsidRPr="00445EF9">
        <w:rPr>
          <w:rFonts w:ascii="Calibri" w:hAnsi="Calibri" w:cs="Calibri"/>
          <w:lang w:val="fr-BE"/>
        </w:rPr>
        <w:t xml:space="preserve">Inscriptions : </w:t>
      </w:r>
      <w:hyperlink r:id="rId15" w:history="1">
        <w:r w:rsidR="00725C84" w:rsidRPr="00725C84">
          <w:rPr>
            <w:rStyle w:val="Lienhypertexte"/>
            <w:rFonts w:ascii="Calibri" w:hAnsi="Calibri" w:cs="Calibri"/>
            <w:lang w:val="fr-BE"/>
          </w:rPr>
          <w:t>https://forms.cloud.microsoft/e/xWFcR0f5i4</w:t>
        </w:r>
      </w:hyperlink>
    </w:p>
    <w:p w14:paraId="43960607" w14:textId="77777777" w:rsidR="001F7FDC" w:rsidRPr="00445EF9" w:rsidRDefault="001F7FDC" w:rsidP="00445EF9">
      <w:pPr>
        <w:rPr>
          <w:rFonts w:asciiTheme="minorHAnsi" w:hAnsiTheme="minorHAnsi" w:cstheme="minorHAnsi"/>
          <w:lang w:val="fr-BE"/>
        </w:rPr>
      </w:pPr>
    </w:p>
    <w:p w14:paraId="65E1A7ED" w14:textId="2A2F04B9" w:rsidR="00CE0E88" w:rsidRPr="00DA3370" w:rsidRDefault="00CE0E88" w:rsidP="00121910">
      <w:pPr>
        <w:pStyle w:val="Titre3"/>
        <w:numPr>
          <w:ilvl w:val="0"/>
          <w:numId w:val="15"/>
        </w:numPr>
        <w:rPr>
          <w:rFonts w:cstheme="majorHAnsi"/>
          <w:b/>
          <w:bCs/>
          <w:lang w:val="fr-BE"/>
        </w:rPr>
      </w:pPr>
      <w:r w:rsidRPr="00DA3370">
        <w:rPr>
          <w:rFonts w:cstheme="majorHAnsi"/>
          <w:b/>
          <w:bCs/>
          <w:lang w:val="fr-BE"/>
        </w:rPr>
        <w:t>Wanze</w:t>
      </w:r>
      <w:r w:rsidR="00E6696D" w:rsidRPr="00DA3370">
        <w:rPr>
          <w:rFonts w:cstheme="majorHAnsi"/>
          <w:b/>
          <w:bCs/>
          <w:lang w:val="fr-BE"/>
        </w:rPr>
        <w:t> ;</w:t>
      </w:r>
    </w:p>
    <w:p w14:paraId="1CF4232A" w14:textId="0B5D337C" w:rsidR="00CE0E88" w:rsidRPr="00445EF9" w:rsidRDefault="001B51B9" w:rsidP="00121910">
      <w:pPr>
        <w:pStyle w:val="Paragraphedeliste"/>
        <w:numPr>
          <w:ilvl w:val="0"/>
          <w:numId w:val="4"/>
        </w:numPr>
        <w:rPr>
          <w:rFonts w:ascii="Calibri" w:hAnsi="Calibri" w:cs="Calibri"/>
          <w:lang w:val="fr-BE"/>
        </w:rPr>
      </w:pPr>
      <w:r w:rsidRPr="00445EF9">
        <w:rPr>
          <w:rFonts w:ascii="Calibri" w:hAnsi="Calibri" w:cs="Calibri"/>
          <w:lang w:val="fr-BE"/>
        </w:rPr>
        <w:t xml:space="preserve">Quand : </w:t>
      </w:r>
      <w:r w:rsidR="00E6696D">
        <w:rPr>
          <w:rFonts w:ascii="Calibri" w:hAnsi="Calibri" w:cs="Calibri"/>
          <w:lang w:val="fr-BE"/>
        </w:rPr>
        <w:t xml:space="preserve">Le 17 </w:t>
      </w:r>
      <w:r w:rsidR="00DD5CB4" w:rsidRPr="00445EF9">
        <w:rPr>
          <w:rFonts w:ascii="Calibri" w:hAnsi="Calibri" w:cs="Calibri"/>
          <w:lang w:val="fr-BE"/>
        </w:rPr>
        <w:t xml:space="preserve">janvier </w:t>
      </w:r>
      <w:r w:rsidR="00CE0E88" w:rsidRPr="00445EF9">
        <w:rPr>
          <w:rFonts w:ascii="Calibri" w:hAnsi="Calibri" w:cs="Calibri"/>
          <w:lang w:val="fr-BE"/>
        </w:rPr>
        <w:t>202</w:t>
      </w:r>
      <w:r w:rsidR="008B5877" w:rsidRPr="00445EF9">
        <w:rPr>
          <w:rFonts w:ascii="Calibri" w:hAnsi="Calibri" w:cs="Calibri"/>
          <w:lang w:val="fr-BE"/>
        </w:rPr>
        <w:t>7</w:t>
      </w:r>
      <w:r w:rsidR="00CE0E88" w:rsidRPr="00445EF9">
        <w:rPr>
          <w:rFonts w:ascii="Calibri" w:hAnsi="Calibri" w:cs="Calibri"/>
          <w:lang w:val="fr-BE"/>
        </w:rPr>
        <w:t xml:space="preserve"> </w:t>
      </w:r>
    </w:p>
    <w:p w14:paraId="5CF5C398" w14:textId="4E2390BF" w:rsidR="00CE0E88" w:rsidRPr="00445EF9" w:rsidRDefault="001C59DB" w:rsidP="00121910">
      <w:pPr>
        <w:pStyle w:val="Paragraphedeliste"/>
        <w:numPr>
          <w:ilvl w:val="0"/>
          <w:numId w:val="4"/>
        </w:numPr>
        <w:rPr>
          <w:rFonts w:ascii="Calibri" w:hAnsi="Calibri" w:cs="Calibri"/>
          <w:lang w:val="fr-BE"/>
        </w:rPr>
      </w:pPr>
      <w:r w:rsidRPr="00445EF9">
        <w:rPr>
          <w:rFonts w:ascii="Calibri" w:hAnsi="Calibri" w:cs="Calibri"/>
          <w:lang w:val="fr-BE"/>
        </w:rPr>
        <w:t>Où</w:t>
      </w:r>
      <w:r w:rsidR="00CE0E88" w:rsidRPr="00445EF9">
        <w:rPr>
          <w:rFonts w:ascii="Calibri" w:hAnsi="Calibri" w:cs="Calibri"/>
          <w:lang w:val="fr-BE"/>
        </w:rPr>
        <w:t xml:space="preserve"> : Hall Omnisports - Rue Géo </w:t>
      </w:r>
      <w:proofErr w:type="spellStart"/>
      <w:r w:rsidR="00CE0E88" w:rsidRPr="00445EF9">
        <w:rPr>
          <w:rFonts w:ascii="Calibri" w:hAnsi="Calibri" w:cs="Calibri"/>
          <w:lang w:val="fr-BE"/>
        </w:rPr>
        <w:t>Warzée</w:t>
      </w:r>
      <w:proofErr w:type="spellEnd"/>
      <w:r w:rsidR="00CE0E88" w:rsidRPr="00445EF9">
        <w:rPr>
          <w:rFonts w:ascii="Calibri" w:hAnsi="Calibri" w:cs="Calibri"/>
          <w:lang w:val="fr-BE"/>
        </w:rPr>
        <w:t xml:space="preserve"> 19</w:t>
      </w:r>
      <w:r w:rsidR="000E3811" w:rsidRPr="00445EF9">
        <w:rPr>
          <w:rFonts w:ascii="Calibri" w:hAnsi="Calibri" w:cs="Calibri"/>
          <w:lang w:val="fr-BE"/>
        </w:rPr>
        <w:t>,</w:t>
      </w:r>
      <w:r w:rsidR="00CE0E88" w:rsidRPr="00445EF9">
        <w:rPr>
          <w:rFonts w:ascii="Calibri" w:hAnsi="Calibri" w:cs="Calibri"/>
          <w:lang w:val="fr-BE"/>
        </w:rPr>
        <w:t xml:space="preserve"> 4520 Wanze</w:t>
      </w:r>
    </w:p>
    <w:p w14:paraId="190E9DC9" w14:textId="264052F3" w:rsidR="00CE0E88" w:rsidRPr="00445EF9" w:rsidRDefault="00C944C8" w:rsidP="0025372B">
      <w:pPr>
        <w:pStyle w:val="Paragraphedeliste"/>
        <w:numPr>
          <w:ilvl w:val="0"/>
          <w:numId w:val="4"/>
        </w:numPr>
        <w:rPr>
          <w:rFonts w:ascii="Calibri" w:hAnsi="Calibri" w:cs="Calibri"/>
          <w:lang w:val="fr-BE"/>
        </w:rPr>
      </w:pPr>
      <w:r w:rsidRPr="00445EF9">
        <w:rPr>
          <w:rFonts w:ascii="Calibri" w:hAnsi="Calibri" w:cs="Calibri"/>
          <w:lang w:val="fr-BE"/>
        </w:rPr>
        <w:t>Inscriptions</w:t>
      </w:r>
      <w:r w:rsidR="00E96C6B" w:rsidRPr="00445EF9">
        <w:rPr>
          <w:rFonts w:ascii="Calibri" w:hAnsi="Calibri" w:cs="Calibri"/>
          <w:lang w:val="fr-BE"/>
        </w:rPr>
        <w:t xml:space="preserve"> : </w:t>
      </w:r>
      <w:bookmarkEnd w:id="1"/>
      <w:r w:rsidR="00725C84">
        <w:rPr>
          <w:rFonts w:ascii="Calibri" w:hAnsi="Calibri" w:cs="Calibri"/>
          <w:lang w:val="fr-BE"/>
        </w:rPr>
        <w:fldChar w:fldCharType="begin"/>
      </w:r>
      <w:r w:rsidR="00725C84">
        <w:rPr>
          <w:rFonts w:ascii="Calibri" w:hAnsi="Calibri" w:cs="Calibri"/>
          <w:lang w:val="fr-BE"/>
        </w:rPr>
        <w:instrText>HYPERLINK "https://forms.cloud.microsoft/e/3Kxt3aFzcj"</w:instrText>
      </w:r>
      <w:r w:rsidR="00725C84">
        <w:rPr>
          <w:rFonts w:ascii="Calibri" w:hAnsi="Calibri" w:cs="Calibri"/>
          <w:lang w:val="fr-BE"/>
        </w:rPr>
      </w:r>
      <w:r w:rsidR="00725C84">
        <w:rPr>
          <w:rFonts w:ascii="Calibri" w:hAnsi="Calibri" w:cs="Calibri"/>
          <w:lang w:val="fr-BE"/>
        </w:rPr>
        <w:fldChar w:fldCharType="separate"/>
      </w:r>
      <w:r w:rsidR="00725C84" w:rsidRPr="00725C84">
        <w:rPr>
          <w:rStyle w:val="Lienhypertexte"/>
          <w:rFonts w:ascii="Calibri" w:hAnsi="Calibri" w:cs="Calibri"/>
          <w:lang w:val="fr-BE"/>
        </w:rPr>
        <w:t>https://forms.cloud.microsoft/e/3Kxt3aFzcj</w:t>
      </w:r>
      <w:r w:rsidR="00725C84">
        <w:rPr>
          <w:rFonts w:ascii="Calibri" w:hAnsi="Calibri" w:cs="Calibri"/>
          <w:lang w:val="fr-BE"/>
        </w:rPr>
        <w:fldChar w:fldCharType="end"/>
      </w:r>
    </w:p>
    <w:p w14:paraId="34774935" w14:textId="17F9A29F" w:rsidR="00CE0E88" w:rsidRDefault="00CE0E88" w:rsidP="00121910">
      <w:pPr>
        <w:rPr>
          <w:rFonts w:cstheme="majorHAnsi"/>
          <w:b/>
          <w:bCs/>
          <w:lang w:val="fr-BE"/>
        </w:rPr>
      </w:pPr>
    </w:p>
    <w:p w14:paraId="0AA0AE67" w14:textId="13EF5738" w:rsidR="00445EF9" w:rsidRPr="004A2C24" w:rsidRDefault="00445EF9" w:rsidP="00445EF9">
      <w:pPr>
        <w:pStyle w:val="Titre3"/>
        <w:numPr>
          <w:ilvl w:val="0"/>
          <w:numId w:val="15"/>
        </w:numPr>
        <w:rPr>
          <w:rFonts w:cstheme="majorHAnsi"/>
          <w:b/>
          <w:bCs/>
          <w:lang w:val="fr-BE"/>
        </w:rPr>
      </w:pPr>
      <w:r w:rsidRPr="004A2C24">
        <w:rPr>
          <w:rFonts w:cstheme="majorHAnsi"/>
          <w:b/>
          <w:bCs/>
          <w:lang w:val="fr-BE"/>
        </w:rPr>
        <w:t>PPC Patria Beauraing</w:t>
      </w:r>
      <w:r w:rsidR="008C2D5D" w:rsidRPr="004A2C24">
        <w:rPr>
          <w:rFonts w:cstheme="majorHAnsi"/>
          <w:b/>
          <w:bCs/>
          <w:lang w:val="fr-BE"/>
        </w:rPr>
        <w:t> ;</w:t>
      </w:r>
    </w:p>
    <w:p w14:paraId="514F5B5E" w14:textId="336C1FA2" w:rsidR="00445EF9" w:rsidRPr="00445EF9" w:rsidRDefault="00445EF9" w:rsidP="00445EF9">
      <w:pPr>
        <w:pStyle w:val="Paragraphedeliste"/>
        <w:numPr>
          <w:ilvl w:val="0"/>
          <w:numId w:val="4"/>
        </w:numPr>
        <w:rPr>
          <w:rFonts w:ascii="Calibri" w:hAnsi="Calibri" w:cs="Calibri"/>
          <w:lang w:val="fr-BE"/>
        </w:rPr>
      </w:pPr>
      <w:r w:rsidRPr="00445EF9">
        <w:rPr>
          <w:rFonts w:ascii="Calibri" w:hAnsi="Calibri" w:cs="Calibri"/>
          <w:lang w:val="fr-BE"/>
        </w:rPr>
        <w:t xml:space="preserve">Quand : </w:t>
      </w:r>
      <w:bookmarkStart w:id="2" w:name="_Hlk199164384"/>
      <w:r w:rsidRPr="00445EF9">
        <w:rPr>
          <w:rFonts w:ascii="Calibri" w:hAnsi="Calibri" w:cs="Calibri"/>
          <w:lang w:val="fr-BE"/>
        </w:rPr>
        <w:t>Le 07 février 2027 (de 12h00 à 18h00)</w:t>
      </w:r>
      <w:bookmarkEnd w:id="2"/>
    </w:p>
    <w:p w14:paraId="6C70F698" w14:textId="77777777" w:rsidR="00445EF9" w:rsidRPr="00445EF9" w:rsidRDefault="00445EF9" w:rsidP="00445EF9">
      <w:pPr>
        <w:pStyle w:val="Paragraphedeliste"/>
        <w:numPr>
          <w:ilvl w:val="0"/>
          <w:numId w:val="4"/>
        </w:numPr>
        <w:rPr>
          <w:rFonts w:ascii="Calibri" w:hAnsi="Calibri" w:cs="Calibri"/>
          <w:lang w:val="fr-BE"/>
        </w:rPr>
      </w:pPr>
      <w:r w:rsidRPr="00445EF9">
        <w:rPr>
          <w:rFonts w:ascii="Calibri" w:hAnsi="Calibri" w:cs="Calibri"/>
          <w:lang w:val="fr-BE"/>
        </w:rPr>
        <w:t>Où : Rue des Clos Fleuris 7, 5570 Beauraing</w:t>
      </w:r>
    </w:p>
    <w:p w14:paraId="44B11011" w14:textId="376EA19A" w:rsidR="00445EF9" w:rsidRPr="00445EF9" w:rsidRDefault="00445EF9" w:rsidP="00445EF9">
      <w:pPr>
        <w:pStyle w:val="Paragraphedeliste"/>
        <w:numPr>
          <w:ilvl w:val="0"/>
          <w:numId w:val="6"/>
        </w:numPr>
        <w:rPr>
          <w:rStyle w:val="Lienhypertexte"/>
          <w:rFonts w:asciiTheme="minorHAnsi" w:hAnsiTheme="minorHAnsi" w:cstheme="minorHAnsi"/>
          <w:color w:val="000000" w:themeColor="text1"/>
          <w:u w:val="none"/>
          <w:lang w:val="fr-BE"/>
        </w:rPr>
      </w:pPr>
      <w:r w:rsidRPr="00445EF9">
        <w:rPr>
          <w:rFonts w:ascii="Calibri" w:hAnsi="Calibri" w:cs="Calibri"/>
          <w:lang w:val="fr-BE"/>
        </w:rPr>
        <w:t xml:space="preserve">Inscriptions : </w:t>
      </w:r>
      <w:hyperlink r:id="rId16" w:history="1">
        <w:r w:rsidR="00725C84" w:rsidRPr="00725C84">
          <w:rPr>
            <w:rStyle w:val="Lienhypertexte"/>
            <w:rFonts w:ascii="Calibri" w:hAnsi="Calibri" w:cs="Calibri"/>
            <w:lang w:val="fr-BE"/>
          </w:rPr>
          <w:t>https://forms.cloud.microsoft/e/EUWq1rUjcy</w:t>
        </w:r>
      </w:hyperlink>
    </w:p>
    <w:p w14:paraId="16EC846B" w14:textId="77777777" w:rsidR="00445EF9" w:rsidRPr="00445EF9" w:rsidRDefault="00445EF9" w:rsidP="00121910">
      <w:pPr>
        <w:rPr>
          <w:rFonts w:cstheme="majorHAnsi"/>
          <w:b/>
          <w:bCs/>
          <w:lang w:val="fr-BE"/>
        </w:rPr>
      </w:pPr>
    </w:p>
    <w:p w14:paraId="5088858E" w14:textId="168366DE" w:rsidR="00041C89" w:rsidRPr="000E03F5" w:rsidRDefault="00041C89" w:rsidP="00121910">
      <w:pPr>
        <w:pStyle w:val="Titre3"/>
        <w:numPr>
          <w:ilvl w:val="0"/>
          <w:numId w:val="15"/>
        </w:numPr>
        <w:rPr>
          <w:rFonts w:cstheme="majorHAnsi"/>
          <w:b/>
          <w:bCs/>
          <w:lang w:val="fr-BE"/>
        </w:rPr>
      </w:pPr>
      <w:r w:rsidRPr="000E03F5">
        <w:rPr>
          <w:rFonts w:cstheme="majorHAnsi"/>
          <w:b/>
          <w:bCs/>
          <w:lang w:val="fr-BE"/>
        </w:rPr>
        <w:lastRenderedPageBreak/>
        <w:t>Royal Set Jet Fleur Bleue</w:t>
      </w:r>
      <w:r w:rsidR="008C2D5D" w:rsidRPr="000E03F5">
        <w:rPr>
          <w:rFonts w:cstheme="majorHAnsi"/>
          <w:b/>
          <w:bCs/>
          <w:lang w:val="fr-BE"/>
        </w:rPr>
        <w:t> ;</w:t>
      </w:r>
    </w:p>
    <w:p w14:paraId="20788BE7" w14:textId="560662DE" w:rsidR="00041C89" w:rsidRPr="00445EF9" w:rsidRDefault="00041C89" w:rsidP="00121910">
      <w:pPr>
        <w:pStyle w:val="Paragraphedeliste"/>
        <w:numPr>
          <w:ilvl w:val="0"/>
          <w:numId w:val="4"/>
        </w:numPr>
        <w:rPr>
          <w:rFonts w:asciiTheme="minorHAnsi" w:hAnsiTheme="minorHAnsi" w:cstheme="minorHAnsi"/>
          <w:lang w:val="fr-BE"/>
        </w:rPr>
      </w:pPr>
      <w:r w:rsidRPr="00445EF9">
        <w:rPr>
          <w:rFonts w:asciiTheme="minorHAnsi" w:hAnsiTheme="minorHAnsi" w:cstheme="minorHAnsi"/>
          <w:lang w:val="fr-BE"/>
        </w:rPr>
        <w:t>Quand :</w:t>
      </w:r>
      <w:r w:rsidR="00457F43" w:rsidRPr="00445EF9">
        <w:rPr>
          <w:rFonts w:asciiTheme="minorHAnsi" w:hAnsiTheme="minorHAnsi" w:cstheme="minorHAnsi"/>
          <w:lang w:val="fr-BE"/>
        </w:rPr>
        <w:t xml:space="preserve"> Le </w:t>
      </w:r>
      <w:r w:rsidR="00421346" w:rsidRPr="00445EF9">
        <w:rPr>
          <w:rFonts w:asciiTheme="minorHAnsi" w:hAnsiTheme="minorHAnsi" w:cstheme="minorHAnsi"/>
          <w:lang w:val="fr-BE"/>
        </w:rPr>
        <w:t>21</w:t>
      </w:r>
      <w:r w:rsidR="00BB300D" w:rsidRPr="00445EF9">
        <w:rPr>
          <w:rFonts w:asciiTheme="minorHAnsi" w:hAnsiTheme="minorHAnsi" w:cstheme="minorHAnsi"/>
          <w:lang w:val="fr-BE"/>
        </w:rPr>
        <w:t xml:space="preserve"> février </w:t>
      </w:r>
      <w:r w:rsidRPr="00445EF9">
        <w:rPr>
          <w:rFonts w:asciiTheme="minorHAnsi" w:hAnsiTheme="minorHAnsi" w:cstheme="minorHAnsi"/>
          <w:lang w:val="fr-BE"/>
        </w:rPr>
        <w:t>202</w:t>
      </w:r>
      <w:r w:rsidR="00421346" w:rsidRPr="00445EF9">
        <w:rPr>
          <w:rFonts w:asciiTheme="minorHAnsi" w:hAnsiTheme="minorHAnsi" w:cstheme="minorHAnsi"/>
          <w:lang w:val="fr-BE"/>
        </w:rPr>
        <w:t>7</w:t>
      </w:r>
      <w:r w:rsidRPr="00445EF9">
        <w:rPr>
          <w:rFonts w:asciiTheme="minorHAnsi" w:hAnsiTheme="minorHAnsi" w:cstheme="minorHAnsi"/>
          <w:lang w:val="fr-BE"/>
        </w:rPr>
        <w:t xml:space="preserve"> (de 1</w:t>
      </w:r>
      <w:r w:rsidR="00E96C6B" w:rsidRPr="00445EF9">
        <w:rPr>
          <w:rFonts w:asciiTheme="minorHAnsi" w:hAnsiTheme="minorHAnsi" w:cstheme="minorHAnsi"/>
          <w:lang w:val="fr-BE"/>
        </w:rPr>
        <w:t>3</w:t>
      </w:r>
      <w:r w:rsidRPr="00445EF9">
        <w:rPr>
          <w:rFonts w:asciiTheme="minorHAnsi" w:hAnsiTheme="minorHAnsi" w:cstheme="minorHAnsi"/>
          <w:lang w:val="fr-BE"/>
        </w:rPr>
        <w:t>h00 à 18h00)</w:t>
      </w:r>
    </w:p>
    <w:p w14:paraId="4B9BE54C" w14:textId="386C2AB7" w:rsidR="00041C89" w:rsidRPr="00445EF9" w:rsidRDefault="00041C89" w:rsidP="00121910">
      <w:pPr>
        <w:pStyle w:val="Paragraphedeliste"/>
        <w:numPr>
          <w:ilvl w:val="0"/>
          <w:numId w:val="4"/>
        </w:numPr>
        <w:rPr>
          <w:rFonts w:ascii="Calibri" w:hAnsi="Calibri" w:cs="Calibri"/>
          <w:lang w:val="fr-BE"/>
        </w:rPr>
      </w:pPr>
      <w:r w:rsidRPr="00445EF9">
        <w:rPr>
          <w:rFonts w:ascii="Calibri" w:hAnsi="Calibri" w:cs="Calibri"/>
          <w:lang w:val="fr-BE"/>
        </w:rPr>
        <w:t xml:space="preserve">Où : </w:t>
      </w:r>
      <w:bookmarkStart w:id="3" w:name="_Hlk120887805"/>
      <w:r w:rsidR="009F51A8" w:rsidRPr="00445EF9">
        <w:rPr>
          <w:rFonts w:ascii="Calibri" w:hAnsi="Calibri" w:cs="Calibri"/>
          <w:lang w:val="fr-BE"/>
        </w:rPr>
        <w:t>Avenue du Comté de Jette 3, 1090 Jette</w:t>
      </w:r>
    </w:p>
    <w:bookmarkEnd w:id="3"/>
    <w:p w14:paraId="3A7F3505" w14:textId="0D7FA16D" w:rsidR="004869FE" w:rsidRPr="00B021E2" w:rsidRDefault="00041C89" w:rsidP="00E67DF0">
      <w:pPr>
        <w:pStyle w:val="Paragraphedeliste"/>
        <w:numPr>
          <w:ilvl w:val="0"/>
          <w:numId w:val="4"/>
        </w:numPr>
        <w:rPr>
          <w:rStyle w:val="Lienhypertexte"/>
          <w:rFonts w:ascii="Calibri" w:hAnsi="Calibri" w:cs="Calibri"/>
          <w:color w:val="auto"/>
          <w:u w:val="none"/>
          <w:lang w:val="fr-BE"/>
        </w:rPr>
      </w:pPr>
      <w:r w:rsidRPr="00B021E2">
        <w:rPr>
          <w:rFonts w:ascii="Calibri" w:hAnsi="Calibri" w:cs="Calibri"/>
          <w:lang w:val="fr-BE"/>
        </w:rPr>
        <w:t xml:space="preserve">Inscriptions : </w:t>
      </w:r>
      <w:hyperlink r:id="rId17" w:history="1">
        <w:r w:rsidR="00725C84" w:rsidRPr="00725C84">
          <w:rPr>
            <w:rStyle w:val="Lienhypertexte"/>
            <w:rFonts w:ascii="Calibri" w:hAnsi="Calibri" w:cs="Calibri"/>
            <w:lang w:val="fr-BE"/>
          </w:rPr>
          <w:t>https://forms.cloud.microsoft/e/bjjWr8JyJr</w:t>
        </w:r>
      </w:hyperlink>
    </w:p>
    <w:p w14:paraId="6D099979" w14:textId="77777777" w:rsidR="004869FE" w:rsidRPr="00445EF9" w:rsidRDefault="004869FE" w:rsidP="004869FE">
      <w:pPr>
        <w:rPr>
          <w:rFonts w:ascii="Calibri" w:hAnsi="Calibri" w:cs="Calibri"/>
          <w:lang w:val="fr-BE"/>
        </w:rPr>
      </w:pPr>
    </w:p>
    <w:p w14:paraId="24519C56" w14:textId="14C04FD3" w:rsidR="004869FE" w:rsidRPr="009B7C91" w:rsidRDefault="00711B88" w:rsidP="004869FE">
      <w:pPr>
        <w:pStyle w:val="Titre3"/>
        <w:numPr>
          <w:ilvl w:val="0"/>
          <w:numId w:val="15"/>
        </w:numPr>
        <w:rPr>
          <w:rFonts w:cstheme="majorHAnsi"/>
          <w:b/>
          <w:bCs/>
          <w:lang w:val="fr-BE"/>
        </w:rPr>
      </w:pPr>
      <w:r w:rsidRPr="009B7C91">
        <w:rPr>
          <w:rFonts w:cstheme="majorHAnsi"/>
          <w:b/>
          <w:bCs/>
          <w:lang w:val="fr-BE"/>
        </w:rPr>
        <w:t xml:space="preserve">ARC </w:t>
      </w:r>
      <w:r w:rsidR="004869FE" w:rsidRPr="009B7C91">
        <w:rPr>
          <w:rFonts w:cstheme="majorHAnsi"/>
          <w:b/>
          <w:bCs/>
          <w:lang w:val="fr-BE"/>
        </w:rPr>
        <w:t>Gerpinnes</w:t>
      </w:r>
      <w:r w:rsidR="00E6696D" w:rsidRPr="009B7C91">
        <w:rPr>
          <w:rFonts w:cstheme="majorHAnsi"/>
          <w:b/>
          <w:bCs/>
          <w:lang w:val="fr-BE"/>
        </w:rPr>
        <w:t> ;</w:t>
      </w:r>
    </w:p>
    <w:p w14:paraId="69E75FF0" w14:textId="755CE587" w:rsidR="004869FE" w:rsidRPr="00445EF9" w:rsidRDefault="004869FE" w:rsidP="004869FE">
      <w:pPr>
        <w:pStyle w:val="Paragraphedeliste"/>
        <w:numPr>
          <w:ilvl w:val="0"/>
          <w:numId w:val="6"/>
        </w:numPr>
        <w:rPr>
          <w:rFonts w:ascii="Calibri" w:hAnsi="Calibri" w:cs="Calibri"/>
          <w:lang w:val="fr-BE"/>
        </w:rPr>
      </w:pPr>
      <w:r w:rsidRPr="00445EF9">
        <w:rPr>
          <w:rFonts w:ascii="Calibri" w:hAnsi="Calibri" w:cs="Calibri"/>
          <w:lang w:val="fr-BE"/>
        </w:rPr>
        <w:t xml:space="preserve">Quand :  </w:t>
      </w:r>
      <w:r w:rsidR="00E6696D">
        <w:rPr>
          <w:rFonts w:ascii="Calibri" w:hAnsi="Calibri" w:cs="Calibri"/>
          <w:lang w:val="fr-BE"/>
        </w:rPr>
        <w:t xml:space="preserve">28 </w:t>
      </w:r>
      <w:proofErr w:type="gramStart"/>
      <w:r w:rsidRPr="00445EF9">
        <w:rPr>
          <w:rFonts w:ascii="Calibri" w:hAnsi="Calibri" w:cs="Calibri"/>
          <w:lang w:val="fr-BE"/>
        </w:rPr>
        <w:t>Mars</w:t>
      </w:r>
      <w:proofErr w:type="gramEnd"/>
      <w:r w:rsidRPr="00445EF9">
        <w:rPr>
          <w:rFonts w:ascii="Calibri" w:hAnsi="Calibri" w:cs="Calibri"/>
          <w:lang w:val="fr-BE"/>
        </w:rPr>
        <w:t xml:space="preserve"> 2027</w:t>
      </w:r>
    </w:p>
    <w:p w14:paraId="6C586C13" w14:textId="520D94F9" w:rsidR="004869FE" w:rsidRPr="001609B4" w:rsidRDefault="004869FE" w:rsidP="001609B4">
      <w:pPr>
        <w:pStyle w:val="Paragraphedeliste"/>
        <w:numPr>
          <w:ilvl w:val="0"/>
          <w:numId w:val="6"/>
        </w:numPr>
        <w:rPr>
          <w:rFonts w:ascii="Calibri" w:hAnsi="Calibri" w:cs="Calibri"/>
          <w:lang w:val="fr-BE"/>
        </w:rPr>
      </w:pPr>
      <w:r w:rsidRPr="00445EF9">
        <w:rPr>
          <w:rFonts w:ascii="Calibri" w:hAnsi="Calibri" w:cs="Calibri"/>
          <w:lang w:val="fr-BE"/>
        </w:rPr>
        <w:t xml:space="preserve">Où : </w:t>
      </w:r>
      <w:r w:rsidR="001609B4" w:rsidRPr="001609B4">
        <w:rPr>
          <w:rFonts w:ascii="Calibri" w:hAnsi="Calibri" w:cs="Calibri"/>
          <w:lang w:val="fr-BE"/>
        </w:rPr>
        <w:t>rue Amand Dancart, 35 - 6280 Gerpinnes</w:t>
      </w:r>
    </w:p>
    <w:p w14:paraId="151AD2C7" w14:textId="1B637034" w:rsidR="004869FE" w:rsidRPr="004869FE" w:rsidRDefault="004869FE" w:rsidP="004869FE">
      <w:pPr>
        <w:pStyle w:val="Paragraphedeliste"/>
        <w:numPr>
          <w:ilvl w:val="0"/>
          <w:numId w:val="6"/>
        </w:numPr>
        <w:rPr>
          <w:rStyle w:val="Lienhypertexte"/>
          <w:rFonts w:ascii="Calibri" w:hAnsi="Calibri" w:cs="Calibri"/>
          <w:color w:val="auto"/>
          <w:u w:val="none"/>
          <w:lang w:val="fr-BE"/>
        </w:rPr>
      </w:pPr>
      <w:r w:rsidRPr="00445EF9">
        <w:rPr>
          <w:rFonts w:ascii="Calibri" w:hAnsi="Calibri" w:cs="Calibri"/>
          <w:lang w:val="fr-BE"/>
        </w:rPr>
        <w:t xml:space="preserve">Inscriptions : </w:t>
      </w:r>
      <w:hyperlink r:id="rId18" w:history="1">
        <w:r w:rsidR="00725C84" w:rsidRPr="00725C84">
          <w:rPr>
            <w:rStyle w:val="Lienhypertexte"/>
            <w:rFonts w:ascii="Calibri" w:hAnsi="Calibri" w:cs="Calibri"/>
            <w:lang w:val="fr-BE"/>
          </w:rPr>
          <w:t>https://forms.cloud.microsoft/e/GWY2A51naD</w:t>
        </w:r>
      </w:hyperlink>
    </w:p>
    <w:p w14:paraId="58B00989" w14:textId="77777777" w:rsidR="00B37374" w:rsidRPr="00445EF9" w:rsidRDefault="00B37374" w:rsidP="00B37374">
      <w:pPr>
        <w:rPr>
          <w:rFonts w:asciiTheme="minorHAnsi" w:hAnsiTheme="minorHAnsi" w:cstheme="minorHAnsi"/>
          <w:color w:val="000000" w:themeColor="text1"/>
          <w:lang w:val="fr-BE"/>
        </w:rPr>
      </w:pPr>
      <w:bookmarkStart w:id="4" w:name="_Hlk168563554"/>
    </w:p>
    <w:p w14:paraId="5AF3F30F" w14:textId="77777777" w:rsidR="0076246C" w:rsidRPr="006D5435" w:rsidRDefault="0076246C" w:rsidP="0076246C">
      <w:pPr>
        <w:pStyle w:val="Titre3"/>
        <w:numPr>
          <w:ilvl w:val="0"/>
          <w:numId w:val="15"/>
        </w:numPr>
        <w:rPr>
          <w:rFonts w:cstheme="majorHAnsi"/>
          <w:b/>
          <w:bCs/>
          <w:lang w:val="fr-BE"/>
        </w:rPr>
      </w:pPr>
      <w:r w:rsidRPr="006D5435">
        <w:rPr>
          <w:rFonts w:cstheme="majorHAnsi"/>
          <w:b/>
          <w:bCs/>
          <w:lang w:val="fr-BE"/>
        </w:rPr>
        <w:t xml:space="preserve">Royal TT Profondeville </w:t>
      </w:r>
    </w:p>
    <w:p w14:paraId="5BC073B1" w14:textId="57F02A39" w:rsidR="0076246C" w:rsidRPr="00445EF9" w:rsidRDefault="0076246C" w:rsidP="0076246C">
      <w:pPr>
        <w:pStyle w:val="Paragraphedeliste"/>
        <w:numPr>
          <w:ilvl w:val="0"/>
          <w:numId w:val="6"/>
        </w:numPr>
        <w:rPr>
          <w:rFonts w:ascii="Calibri" w:hAnsi="Calibri" w:cs="Calibri"/>
          <w:lang w:val="fr-BE"/>
        </w:rPr>
      </w:pPr>
      <w:r w:rsidRPr="00445EF9">
        <w:rPr>
          <w:rFonts w:ascii="Calibri" w:hAnsi="Calibri" w:cs="Calibri"/>
          <w:lang w:val="fr-BE"/>
        </w:rPr>
        <w:t xml:space="preserve">Quand : Le </w:t>
      </w:r>
      <w:r w:rsidR="008435A1" w:rsidRPr="00445EF9">
        <w:rPr>
          <w:rFonts w:ascii="Calibri" w:hAnsi="Calibri" w:cs="Calibri"/>
          <w:lang w:val="fr-BE"/>
        </w:rPr>
        <w:t>03</w:t>
      </w:r>
      <w:r w:rsidRPr="00445EF9">
        <w:rPr>
          <w:rFonts w:ascii="Calibri" w:hAnsi="Calibri" w:cs="Calibri"/>
          <w:lang w:val="fr-BE"/>
        </w:rPr>
        <w:t xml:space="preserve"> avril 202</w:t>
      </w:r>
      <w:r w:rsidR="005331C9">
        <w:rPr>
          <w:rFonts w:ascii="Calibri" w:hAnsi="Calibri" w:cs="Calibri"/>
          <w:lang w:val="fr-BE"/>
        </w:rPr>
        <w:t>7</w:t>
      </w:r>
      <w:r w:rsidRPr="00445EF9">
        <w:rPr>
          <w:rFonts w:ascii="Calibri" w:hAnsi="Calibri" w:cs="Calibri"/>
          <w:lang w:val="fr-BE"/>
        </w:rPr>
        <w:t xml:space="preserve"> (de 13h00 à 18h00)</w:t>
      </w:r>
      <w:r w:rsidR="00256ED8" w:rsidRPr="00445EF9">
        <w:rPr>
          <w:rFonts w:ascii="Calibri" w:hAnsi="Calibri" w:cs="Calibri"/>
          <w:lang w:val="fr-BE"/>
        </w:rPr>
        <w:t xml:space="preserve"> </w:t>
      </w:r>
    </w:p>
    <w:p w14:paraId="01234710" w14:textId="77777777" w:rsidR="0076246C" w:rsidRPr="00445EF9" w:rsidRDefault="0076246C" w:rsidP="0076246C">
      <w:pPr>
        <w:pStyle w:val="Paragraphedeliste"/>
        <w:numPr>
          <w:ilvl w:val="0"/>
          <w:numId w:val="6"/>
        </w:numPr>
        <w:rPr>
          <w:rFonts w:ascii="Calibri" w:hAnsi="Calibri" w:cs="Calibri"/>
          <w:lang w:val="fr-BE"/>
        </w:rPr>
      </w:pPr>
      <w:r w:rsidRPr="00445EF9">
        <w:rPr>
          <w:rFonts w:ascii="Calibri" w:hAnsi="Calibri" w:cs="Calibri"/>
          <w:lang w:val="fr-BE"/>
        </w:rPr>
        <w:t>Où : Complexe sportif de la Hulle - Avenue Roquebrune - 5170 Profondeville</w:t>
      </w:r>
    </w:p>
    <w:p w14:paraId="4AFFD82E" w14:textId="60F1CE46" w:rsidR="0054472C" w:rsidRPr="00445EF9" w:rsidRDefault="0076246C" w:rsidP="0054472C">
      <w:pPr>
        <w:pStyle w:val="Paragraphedeliste"/>
        <w:numPr>
          <w:ilvl w:val="0"/>
          <w:numId w:val="6"/>
        </w:numPr>
        <w:rPr>
          <w:rFonts w:ascii="Calibri" w:hAnsi="Calibri" w:cs="Calibri"/>
          <w:lang w:val="fr-BE"/>
        </w:rPr>
      </w:pPr>
      <w:r w:rsidRPr="00445EF9">
        <w:rPr>
          <w:rFonts w:ascii="Calibri" w:hAnsi="Calibri" w:cs="Calibri"/>
          <w:lang w:val="fr-BE"/>
        </w:rPr>
        <w:t xml:space="preserve">Inscriptions : </w:t>
      </w:r>
      <w:bookmarkStart w:id="5" w:name="_Hlk169168425"/>
      <w:r w:rsidR="00725C84">
        <w:rPr>
          <w:rFonts w:ascii="Calibri" w:hAnsi="Calibri" w:cs="Calibri"/>
          <w:lang w:val="fr-BE"/>
        </w:rPr>
        <w:fldChar w:fldCharType="begin"/>
      </w:r>
      <w:r w:rsidR="00725C84">
        <w:rPr>
          <w:rFonts w:ascii="Calibri" w:hAnsi="Calibri" w:cs="Calibri"/>
          <w:lang w:val="fr-BE"/>
        </w:rPr>
        <w:instrText>HYPERLINK "https://forms.cloud.microsoft/e/DLxC26WBnR"</w:instrText>
      </w:r>
      <w:r w:rsidR="00725C84">
        <w:rPr>
          <w:rFonts w:ascii="Calibri" w:hAnsi="Calibri" w:cs="Calibri"/>
          <w:lang w:val="fr-BE"/>
        </w:rPr>
      </w:r>
      <w:r w:rsidR="00725C84">
        <w:rPr>
          <w:rFonts w:ascii="Calibri" w:hAnsi="Calibri" w:cs="Calibri"/>
          <w:lang w:val="fr-BE"/>
        </w:rPr>
        <w:fldChar w:fldCharType="separate"/>
      </w:r>
      <w:r w:rsidR="00725C84" w:rsidRPr="00725C84">
        <w:rPr>
          <w:rStyle w:val="Lienhypertexte"/>
          <w:rFonts w:ascii="Calibri" w:hAnsi="Calibri" w:cs="Calibri"/>
          <w:lang w:val="fr-BE"/>
        </w:rPr>
        <w:t>https://forms.cloud.microsoft/e/DLxC26WBnR</w:t>
      </w:r>
      <w:r w:rsidR="00725C84">
        <w:rPr>
          <w:rFonts w:ascii="Calibri" w:hAnsi="Calibri" w:cs="Calibri"/>
          <w:lang w:val="fr-BE"/>
        </w:rPr>
        <w:fldChar w:fldCharType="end"/>
      </w:r>
    </w:p>
    <w:bookmarkEnd w:id="4"/>
    <w:bookmarkEnd w:id="5"/>
    <w:p w14:paraId="3ED80E47" w14:textId="77777777" w:rsidR="00496858" w:rsidRPr="00445EF9" w:rsidRDefault="00496858" w:rsidP="00496858">
      <w:pPr>
        <w:rPr>
          <w:rFonts w:ascii="Calibri" w:hAnsi="Calibri" w:cs="Calibri"/>
          <w:lang w:val="fr-BE"/>
        </w:rPr>
      </w:pPr>
    </w:p>
    <w:p w14:paraId="2073E8B8" w14:textId="17BF529A" w:rsidR="00591DBD" w:rsidRPr="00445EF9" w:rsidRDefault="00175EB8" w:rsidP="00175EB8">
      <w:pPr>
        <w:pStyle w:val="Titre2"/>
        <w:spacing w:after="120"/>
        <w:rPr>
          <w:rFonts w:ascii="Calibri" w:hAnsi="Calibri" w:cs="Calibri"/>
          <w:b/>
          <w:bCs/>
        </w:rPr>
      </w:pPr>
      <w:r w:rsidRPr="00445EF9">
        <w:rPr>
          <w:rFonts w:ascii="Calibri" w:hAnsi="Calibri" w:cs="Calibri"/>
          <w:b/>
          <w:bCs/>
        </w:rPr>
        <w:t>Championnat</w:t>
      </w:r>
      <w:r w:rsidR="0013255E" w:rsidRPr="00445EF9">
        <w:rPr>
          <w:rFonts w:ascii="Calibri" w:hAnsi="Calibri" w:cs="Calibri"/>
          <w:b/>
          <w:bCs/>
        </w:rPr>
        <w:t xml:space="preserve">s </w:t>
      </w:r>
      <w:r w:rsidR="00591DBD" w:rsidRPr="00445EF9">
        <w:rPr>
          <w:rFonts w:ascii="Calibri" w:hAnsi="Calibri" w:cs="Calibri"/>
          <w:b/>
          <w:bCs/>
        </w:rPr>
        <w:t>202</w:t>
      </w:r>
      <w:r w:rsidR="007A2286" w:rsidRPr="00445EF9">
        <w:rPr>
          <w:rFonts w:ascii="Calibri" w:hAnsi="Calibri" w:cs="Calibri"/>
          <w:b/>
          <w:bCs/>
        </w:rPr>
        <w:t>6</w:t>
      </w:r>
    </w:p>
    <w:p w14:paraId="17D9D402" w14:textId="77777777" w:rsidR="0076246C" w:rsidRPr="00445EF9" w:rsidRDefault="0076246C" w:rsidP="0076246C">
      <w:pPr>
        <w:pStyle w:val="Titre3"/>
        <w:numPr>
          <w:ilvl w:val="0"/>
          <w:numId w:val="19"/>
        </w:numPr>
        <w:rPr>
          <w:b/>
          <w:bCs/>
        </w:rPr>
      </w:pPr>
      <w:r w:rsidRPr="00445EF9">
        <w:rPr>
          <w:b/>
          <w:bCs/>
        </w:rPr>
        <w:t>Championnat de Belgique 2026</w:t>
      </w:r>
    </w:p>
    <w:p w14:paraId="724AFE45" w14:textId="1F76A760" w:rsidR="0076246C" w:rsidRPr="00445EF9" w:rsidRDefault="00634573" w:rsidP="00634573">
      <w:pPr>
        <w:pStyle w:val="Paragraphedeliste"/>
        <w:numPr>
          <w:ilvl w:val="0"/>
          <w:numId w:val="6"/>
        </w:numPr>
      </w:pPr>
      <w:r w:rsidRPr="00445EF9">
        <w:t>Quand :</w:t>
      </w:r>
      <w:r w:rsidR="007767D1" w:rsidRPr="00445EF9">
        <w:t> ??</w:t>
      </w:r>
    </w:p>
    <w:p w14:paraId="538D661A" w14:textId="3E98DB1E" w:rsidR="001C3C6D" w:rsidRPr="001A3081" w:rsidRDefault="001C3C6D" w:rsidP="003E4BF4">
      <w:pPr>
        <w:pStyle w:val="Paragraphedeliste"/>
        <w:numPr>
          <w:ilvl w:val="0"/>
          <w:numId w:val="6"/>
        </w:numPr>
        <w:rPr>
          <w:lang w:val="nl-NL"/>
        </w:rPr>
      </w:pPr>
      <w:proofErr w:type="spellStart"/>
      <w:proofErr w:type="gramStart"/>
      <w:r w:rsidRPr="001A3081">
        <w:rPr>
          <w:lang w:val="nl-NL"/>
        </w:rPr>
        <w:t>O</w:t>
      </w:r>
      <w:r w:rsidR="00686332" w:rsidRPr="001A3081">
        <w:rPr>
          <w:lang w:val="nl-NL"/>
        </w:rPr>
        <w:t>ù</w:t>
      </w:r>
      <w:proofErr w:type="spellEnd"/>
      <w:r w:rsidR="00686332" w:rsidRPr="001A3081">
        <w:rPr>
          <w:lang w:val="nl-NL"/>
        </w:rPr>
        <w:t> :</w:t>
      </w:r>
      <w:proofErr w:type="gramEnd"/>
      <w:r w:rsidR="00686332" w:rsidRPr="001A3081">
        <w:rPr>
          <w:lang w:val="nl-NL"/>
        </w:rPr>
        <w:t xml:space="preserve"> </w:t>
      </w:r>
    </w:p>
    <w:p w14:paraId="7D5A5A6E" w14:textId="3B8E8F06" w:rsidR="00175EB8" w:rsidRPr="00445EF9" w:rsidRDefault="00927E62" w:rsidP="00591DBD">
      <w:pPr>
        <w:pStyle w:val="Titre3"/>
        <w:numPr>
          <w:ilvl w:val="0"/>
          <w:numId w:val="15"/>
        </w:numPr>
        <w:rPr>
          <w:b/>
          <w:bCs/>
          <w:u w:val="single"/>
        </w:rPr>
      </w:pPr>
      <w:proofErr w:type="spellStart"/>
      <w:r w:rsidRPr="00445EF9">
        <w:rPr>
          <w:b/>
          <w:bCs/>
        </w:rPr>
        <w:t>Belgian</w:t>
      </w:r>
      <w:proofErr w:type="spellEnd"/>
      <w:r w:rsidRPr="00445EF9">
        <w:rPr>
          <w:b/>
          <w:bCs/>
        </w:rPr>
        <w:t xml:space="preserve"> Masters</w:t>
      </w:r>
      <w:r w:rsidR="00050B85" w:rsidRPr="00445EF9">
        <w:rPr>
          <w:b/>
          <w:bCs/>
        </w:rPr>
        <w:t xml:space="preserve"> </w:t>
      </w:r>
      <w:r w:rsidR="00050B85" w:rsidRPr="00445EF9">
        <w:rPr>
          <w:b/>
          <w:bCs/>
          <w:u w:val="single"/>
        </w:rPr>
        <w:t>(présence à confirmer</w:t>
      </w:r>
      <w:r w:rsidR="003759FD" w:rsidRPr="00445EF9">
        <w:rPr>
          <w:b/>
          <w:bCs/>
          <w:u w:val="single"/>
        </w:rPr>
        <w:t>)</w:t>
      </w:r>
    </w:p>
    <w:p w14:paraId="25DB3249" w14:textId="6759DC6C" w:rsidR="00A309C9" w:rsidRPr="00445EF9" w:rsidRDefault="00A309C9" w:rsidP="00A309C9">
      <w:pPr>
        <w:pStyle w:val="Paragraphedeliste"/>
        <w:numPr>
          <w:ilvl w:val="0"/>
          <w:numId w:val="12"/>
        </w:numPr>
        <w:rPr>
          <w:lang w:val="nl-NL"/>
        </w:rPr>
      </w:pPr>
      <w:proofErr w:type="gramStart"/>
      <w:r w:rsidRPr="00445EF9">
        <w:rPr>
          <w:lang w:val="nl-NL"/>
        </w:rPr>
        <w:t>Quand :</w:t>
      </w:r>
      <w:proofErr w:type="gramEnd"/>
      <w:r w:rsidRPr="00445EF9">
        <w:rPr>
          <w:lang w:val="nl-NL"/>
        </w:rPr>
        <w:t xml:space="preserve"> </w:t>
      </w:r>
      <w:r w:rsidR="007767D1" w:rsidRPr="00445EF9">
        <w:rPr>
          <w:lang w:val="nl-NL"/>
        </w:rPr>
        <w:t>??</w:t>
      </w:r>
    </w:p>
    <w:p w14:paraId="51866FB8" w14:textId="744C3671" w:rsidR="00A309C9" w:rsidRPr="00445EF9" w:rsidRDefault="00A309C9" w:rsidP="003759FD">
      <w:pPr>
        <w:pStyle w:val="Paragraphedeliste"/>
        <w:numPr>
          <w:ilvl w:val="0"/>
          <w:numId w:val="12"/>
        </w:numPr>
        <w:rPr>
          <w:lang w:val="fr-BE"/>
        </w:rPr>
      </w:pPr>
      <w:r w:rsidRPr="00445EF9">
        <w:rPr>
          <w:lang w:val="fr-BE"/>
        </w:rPr>
        <w:t xml:space="preserve">Où : </w:t>
      </w:r>
    </w:p>
    <w:p w14:paraId="23C493A9" w14:textId="121A7E4E" w:rsidR="00A309C9" w:rsidRPr="00445EF9" w:rsidRDefault="00A309C9" w:rsidP="00A309C9">
      <w:pPr>
        <w:pStyle w:val="Paragraphedeliste"/>
        <w:numPr>
          <w:ilvl w:val="0"/>
          <w:numId w:val="12"/>
        </w:numPr>
        <w:spacing w:after="240"/>
        <w:rPr>
          <w:lang w:val="nl-NL"/>
        </w:rPr>
      </w:pPr>
      <w:proofErr w:type="gramStart"/>
      <w:r w:rsidRPr="00445EF9">
        <w:rPr>
          <w:lang w:val="nl-NL"/>
        </w:rPr>
        <w:t>Public :</w:t>
      </w:r>
      <w:proofErr w:type="gramEnd"/>
      <w:r w:rsidRPr="00445EF9">
        <w:rPr>
          <w:lang w:val="nl-NL"/>
        </w:rPr>
        <w:t xml:space="preserve"> </w:t>
      </w:r>
      <w:r w:rsidR="00927E62" w:rsidRPr="00445EF9">
        <w:rPr>
          <w:lang w:val="nl-NL"/>
        </w:rPr>
        <w:t>Série A assis (top 8) ET debout (top 8)</w:t>
      </w:r>
    </w:p>
    <w:p w14:paraId="1070DE64" w14:textId="77777777" w:rsidR="006D652E" w:rsidRPr="006D652E" w:rsidRDefault="006D652E" w:rsidP="006D652E">
      <w:pPr>
        <w:pStyle w:val="Paragraphedeliste"/>
        <w:rPr>
          <w:rStyle w:val="Lienhypertexte"/>
          <w:color w:val="auto"/>
          <w:u w:val="none"/>
          <w:lang w:val="fr-BE"/>
        </w:rPr>
      </w:pPr>
    </w:p>
    <w:p w14:paraId="12F02097" w14:textId="77777777" w:rsidR="0095241E" w:rsidRPr="0040080B" w:rsidRDefault="0095241E" w:rsidP="0095241E">
      <w:pPr>
        <w:pStyle w:val="Paragraphedeliste"/>
        <w:rPr>
          <w:rStyle w:val="Lienhypertexte"/>
          <w:color w:val="000000" w:themeColor="text1"/>
          <w:u w:val="none"/>
          <w:lang w:val="fr-BE"/>
        </w:rPr>
      </w:pPr>
    </w:p>
    <w:p w14:paraId="6D0592FF" w14:textId="77777777" w:rsidR="006C3877" w:rsidRPr="005015E7" w:rsidRDefault="006C3877" w:rsidP="005015E7">
      <w:pPr>
        <w:rPr>
          <w:lang w:val="fr-BE"/>
        </w:rPr>
      </w:pPr>
    </w:p>
    <w:p w14:paraId="2F3C8FC4" w14:textId="77777777" w:rsidR="004809E0" w:rsidRPr="00121910" w:rsidRDefault="004809E0" w:rsidP="00121910">
      <w:pPr>
        <w:rPr>
          <w:lang w:val="fr-BE"/>
        </w:rPr>
      </w:pPr>
    </w:p>
    <w:sectPr w:rsidR="004809E0" w:rsidRPr="00121910" w:rsidSect="007B5F78">
      <w:headerReference w:type="default" r:id="rId19"/>
      <w:footerReference w:type="default" r:id="rId20"/>
      <w:pgSz w:w="11900" w:h="16840"/>
      <w:pgMar w:top="1134" w:right="1077" w:bottom="1247" w:left="1077" w:header="567" w:footer="567" w:gutter="0"/>
      <w:cols w:space="708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ED5A4" w14:textId="77777777" w:rsidR="00E113A9" w:rsidRDefault="00E113A9" w:rsidP="004B5D78">
      <w:r>
        <w:separator/>
      </w:r>
    </w:p>
  </w:endnote>
  <w:endnote w:type="continuationSeparator" w:id="0">
    <w:p w14:paraId="13D15766" w14:textId="77777777" w:rsidR="00E113A9" w:rsidRDefault="00E113A9" w:rsidP="004B5D78">
      <w:r>
        <w:continuationSeparator/>
      </w:r>
    </w:p>
  </w:endnote>
  <w:endnote w:type="continuationNotice" w:id="1">
    <w:p w14:paraId="25374C72" w14:textId="77777777" w:rsidR="00E113A9" w:rsidRDefault="00E113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8526812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p w14:paraId="35783F0E" w14:textId="77777777" w:rsidR="00143B75" w:rsidRPr="00143B75" w:rsidRDefault="00143B75" w:rsidP="007B5F78">
        <w:pPr>
          <w:pStyle w:val="Pieddepage"/>
          <w:pBdr>
            <w:top w:val="single" w:sz="4" w:space="1" w:color="auto"/>
          </w:pBdr>
          <w:jc w:val="right"/>
          <w:rPr>
            <w:rFonts w:ascii="Roboto Condensed" w:hAnsi="Roboto Condensed"/>
            <w:color w:val="009C91"/>
            <w:sz w:val="20"/>
            <w:szCs w:val="20"/>
          </w:rPr>
        </w:pPr>
        <w:r w:rsidRPr="00143B75">
          <w:rPr>
            <w:rFonts w:ascii="Roboto Condensed" w:hAnsi="Roboto Condensed"/>
            <w:color w:val="009C91"/>
            <w:sz w:val="20"/>
            <w:szCs w:val="20"/>
          </w:rPr>
          <w:fldChar w:fldCharType="begin"/>
        </w:r>
        <w:r w:rsidRPr="00143B75">
          <w:rPr>
            <w:rFonts w:ascii="Roboto Condensed" w:hAnsi="Roboto Condensed"/>
            <w:color w:val="009C91"/>
            <w:sz w:val="20"/>
            <w:szCs w:val="20"/>
          </w:rPr>
          <w:instrText>PAGE   \* MERGEFORMAT</w:instrText>
        </w:r>
        <w:r w:rsidRPr="00143B75">
          <w:rPr>
            <w:rFonts w:ascii="Roboto Condensed" w:hAnsi="Roboto Condensed"/>
            <w:color w:val="009C91"/>
            <w:sz w:val="20"/>
            <w:szCs w:val="20"/>
          </w:rPr>
          <w:fldChar w:fldCharType="separate"/>
        </w:r>
        <w:r w:rsidR="002710F2">
          <w:rPr>
            <w:rFonts w:ascii="Roboto Condensed" w:hAnsi="Roboto Condensed"/>
            <w:noProof/>
            <w:color w:val="009C91"/>
            <w:sz w:val="20"/>
            <w:szCs w:val="20"/>
          </w:rPr>
          <w:t>2</w:t>
        </w:r>
        <w:r w:rsidRPr="00143B75">
          <w:rPr>
            <w:rFonts w:ascii="Roboto Condensed" w:hAnsi="Roboto Condensed"/>
            <w:color w:val="009C91"/>
            <w:sz w:val="20"/>
            <w:szCs w:val="20"/>
          </w:rPr>
          <w:fldChar w:fldCharType="end"/>
        </w:r>
      </w:p>
      <w:p w14:paraId="6117C357" w14:textId="32437784" w:rsidR="00143B75" w:rsidRPr="00793BE4" w:rsidRDefault="00AC1231" w:rsidP="007B5F78">
        <w:pPr>
          <w:pStyle w:val="Pieddepage"/>
          <w:pBdr>
            <w:top w:val="single" w:sz="4" w:space="1" w:color="auto"/>
          </w:pBdr>
          <w:tabs>
            <w:tab w:val="clear" w:pos="4536"/>
            <w:tab w:val="clear" w:pos="9072"/>
          </w:tabs>
          <w:jc w:val="center"/>
          <w:rPr>
            <w:rFonts w:ascii="Calibri" w:hAnsi="Calibri" w:cs="Calibri"/>
            <w:b/>
            <w:color w:val="003561"/>
            <w:sz w:val="20"/>
            <w:szCs w:val="20"/>
          </w:rPr>
        </w:pPr>
        <w:r w:rsidRPr="00793BE4">
          <w:rPr>
            <w:rFonts w:ascii="Calibri" w:hAnsi="Calibri" w:cs="Calibri"/>
            <w:b/>
            <w:color w:val="003561"/>
            <w:sz w:val="20"/>
            <w:szCs w:val="20"/>
          </w:rPr>
          <w:t xml:space="preserve">CALENDRIER </w:t>
        </w:r>
        <w:r w:rsidR="00576C08">
          <w:rPr>
            <w:rFonts w:ascii="Calibri" w:hAnsi="Calibri" w:cs="Calibri"/>
            <w:b/>
            <w:color w:val="003561"/>
            <w:sz w:val="20"/>
            <w:szCs w:val="20"/>
          </w:rPr>
          <w:t xml:space="preserve">TENNIS DE TABLE LHF </w:t>
        </w:r>
        <w:r w:rsidRPr="00793BE4">
          <w:rPr>
            <w:rFonts w:ascii="Calibri" w:hAnsi="Calibri" w:cs="Calibri"/>
            <w:b/>
            <w:color w:val="003561"/>
            <w:sz w:val="20"/>
            <w:szCs w:val="20"/>
          </w:rPr>
          <w:t>202</w:t>
        </w:r>
        <w:r w:rsidR="000D7602">
          <w:rPr>
            <w:rFonts w:ascii="Calibri" w:hAnsi="Calibri" w:cs="Calibri"/>
            <w:b/>
            <w:color w:val="003561"/>
            <w:sz w:val="20"/>
            <w:szCs w:val="20"/>
          </w:rPr>
          <w:t>5</w:t>
        </w:r>
        <w:r w:rsidRPr="00793BE4">
          <w:rPr>
            <w:rFonts w:ascii="Calibri" w:hAnsi="Calibri" w:cs="Calibri"/>
            <w:b/>
            <w:color w:val="003561"/>
            <w:sz w:val="20"/>
            <w:szCs w:val="20"/>
          </w:rPr>
          <w:t>-2</w:t>
        </w:r>
        <w:r w:rsidR="000D7602">
          <w:rPr>
            <w:rFonts w:ascii="Calibri" w:hAnsi="Calibri" w:cs="Calibri"/>
            <w:b/>
            <w:color w:val="003561"/>
            <w:sz w:val="20"/>
            <w:szCs w:val="20"/>
          </w:rPr>
          <w:t>6</w:t>
        </w:r>
      </w:p>
      <w:p w14:paraId="67ADD6D7" w14:textId="77777777" w:rsidR="00143B75" w:rsidRPr="00793BE4" w:rsidRDefault="00143B75" w:rsidP="007B5F78">
        <w:pPr>
          <w:pStyle w:val="Pieddepage"/>
          <w:pBdr>
            <w:top w:val="single" w:sz="4" w:space="1" w:color="auto"/>
          </w:pBdr>
          <w:tabs>
            <w:tab w:val="clear" w:pos="4536"/>
            <w:tab w:val="clear" w:pos="9072"/>
          </w:tabs>
          <w:jc w:val="center"/>
          <w:rPr>
            <w:rFonts w:ascii="Calibri" w:hAnsi="Calibri" w:cs="Calibri"/>
            <w:color w:val="003561"/>
            <w:sz w:val="20"/>
            <w:szCs w:val="20"/>
          </w:rPr>
        </w:pPr>
        <w:r w:rsidRPr="00793BE4">
          <w:rPr>
            <w:rFonts w:ascii="Calibri" w:hAnsi="Calibri" w:cs="Calibri"/>
            <w:color w:val="003561"/>
            <w:sz w:val="20"/>
            <w:szCs w:val="20"/>
          </w:rPr>
          <w:t xml:space="preserve">Ligue Handisport Francophone </w:t>
        </w:r>
        <w:proofErr w:type="spellStart"/>
        <w:r w:rsidRPr="00793BE4">
          <w:rPr>
            <w:rFonts w:ascii="Calibri" w:hAnsi="Calibri" w:cs="Calibri"/>
            <w:color w:val="003561"/>
            <w:sz w:val="20"/>
            <w:szCs w:val="20"/>
          </w:rPr>
          <w:t>asbl</w:t>
        </w:r>
        <w:proofErr w:type="spellEnd"/>
        <w:r w:rsidRPr="00793BE4">
          <w:rPr>
            <w:rFonts w:ascii="Calibri" w:hAnsi="Calibri" w:cs="Calibri"/>
            <w:color w:val="003561"/>
            <w:sz w:val="20"/>
            <w:szCs w:val="20"/>
          </w:rPr>
          <w:t xml:space="preserve"> – </w:t>
        </w:r>
        <w:r w:rsidRPr="00793BE4">
          <w:rPr>
            <w:rFonts w:ascii="Calibri" w:hAnsi="Calibri" w:cs="Calibri"/>
            <w:color w:val="003561"/>
            <w:sz w:val="20"/>
            <w:szCs w:val="20"/>
            <w:lang w:val="fr-BE"/>
          </w:rPr>
          <w:t>Avenue du Centenaire 69</w:t>
        </w:r>
        <w:r w:rsidRPr="00793BE4">
          <w:rPr>
            <w:rFonts w:ascii="Calibri" w:hAnsi="Calibri" w:cs="Calibri"/>
            <w:color w:val="003561"/>
            <w:sz w:val="20"/>
            <w:szCs w:val="20"/>
          </w:rPr>
          <w:t xml:space="preserve"> – 60</w:t>
        </w:r>
        <w:r w:rsidRPr="00793BE4">
          <w:rPr>
            <w:rFonts w:ascii="Calibri" w:hAnsi="Calibri" w:cs="Calibri"/>
            <w:color w:val="003561"/>
            <w:sz w:val="20"/>
            <w:szCs w:val="20"/>
            <w:lang w:val="fr-BE"/>
          </w:rPr>
          <w:t xml:space="preserve">61 </w:t>
        </w:r>
        <w:r w:rsidRPr="00793BE4">
          <w:rPr>
            <w:rFonts w:ascii="Calibri" w:hAnsi="Calibri" w:cs="Calibri"/>
            <w:color w:val="003561"/>
            <w:sz w:val="20"/>
            <w:szCs w:val="20"/>
          </w:rPr>
          <w:t>Charleroi</w:t>
        </w:r>
      </w:p>
      <w:p w14:paraId="1317E813" w14:textId="77777777" w:rsidR="004B5D78" w:rsidRPr="0069000C" w:rsidRDefault="00143B75" w:rsidP="007B5F78">
        <w:pPr>
          <w:pStyle w:val="Pieddepage"/>
          <w:pBdr>
            <w:top w:val="single" w:sz="4" w:space="1" w:color="auto"/>
          </w:pBdr>
          <w:jc w:val="center"/>
          <w:rPr>
            <w:rFonts w:ascii="Calibri" w:hAnsi="Calibri" w:cs="Calibri"/>
            <w:color w:val="009C91"/>
            <w:sz w:val="20"/>
            <w:szCs w:val="20"/>
            <w:lang w:val="de-DE"/>
          </w:rPr>
        </w:pPr>
        <w:r w:rsidRPr="0069000C">
          <w:rPr>
            <w:rFonts w:ascii="Calibri" w:hAnsi="Calibri" w:cs="Calibri"/>
            <w:color w:val="009C91"/>
            <w:sz w:val="20"/>
            <w:szCs w:val="20"/>
            <w:lang w:val="de-DE"/>
          </w:rPr>
          <w:t xml:space="preserve">Tel +32 (0)71 10 67 50 - </w:t>
        </w:r>
        <w:hyperlink r:id="rId1" w:history="1">
          <w:r w:rsidRPr="0069000C">
            <w:rPr>
              <w:rStyle w:val="Lienhypertexte"/>
              <w:rFonts w:ascii="Calibri" w:hAnsi="Calibri" w:cs="Calibri"/>
              <w:color w:val="009C91"/>
              <w:sz w:val="20"/>
              <w:szCs w:val="20"/>
              <w:lang w:val="de-DE"/>
            </w:rPr>
            <w:t>info@handisport.be</w:t>
          </w:r>
        </w:hyperlink>
        <w:r w:rsidRPr="0069000C">
          <w:rPr>
            <w:rFonts w:ascii="Calibri" w:hAnsi="Calibri" w:cs="Calibri"/>
            <w:color w:val="009C91"/>
            <w:sz w:val="20"/>
            <w:szCs w:val="20"/>
            <w:lang w:val="de-DE"/>
          </w:rPr>
          <w:t xml:space="preserve"> - </w:t>
        </w:r>
        <w:hyperlink r:id="rId2" w:history="1">
          <w:r w:rsidRPr="0069000C">
            <w:rPr>
              <w:rStyle w:val="Lienhypertexte"/>
              <w:rFonts w:ascii="Calibri" w:hAnsi="Calibri" w:cs="Calibri"/>
              <w:color w:val="009C91"/>
              <w:sz w:val="20"/>
              <w:szCs w:val="20"/>
              <w:lang w:val="de-DE"/>
            </w:rPr>
            <w:t>www.handisport.be</w:t>
          </w:r>
        </w:hyperlink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FF58A" w14:textId="77777777" w:rsidR="00E113A9" w:rsidRDefault="00E113A9" w:rsidP="004B5D78">
      <w:r>
        <w:separator/>
      </w:r>
    </w:p>
  </w:footnote>
  <w:footnote w:type="continuationSeparator" w:id="0">
    <w:p w14:paraId="4CBAB19D" w14:textId="77777777" w:rsidR="00E113A9" w:rsidRDefault="00E113A9" w:rsidP="004B5D78">
      <w:r>
        <w:continuationSeparator/>
      </w:r>
    </w:p>
  </w:footnote>
  <w:footnote w:type="continuationNotice" w:id="1">
    <w:p w14:paraId="00295914" w14:textId="77777777" w:rsidR="00E113A9" w:rsidRDefault="00E113A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ADED4" w14:textId="7D9B34A2" w:rsidR="00415204" w:rsidRPr="003F15AA" w:rsidRDefault="00BB67A4" w:rsidP="00BB67A4">
    <w:pPr>
      <w:pStyle w:val="En-tte"/>
      <w:jc w:val="center"/>
      <w:rPr>
        <w:noProof/>
        <w:lang w:eastAsia="fr-BE"/>
      </w:rPr>
    </w:pPr>
    <w:r w:rsidRPr="004B590C">
      <w:rPr>
        <w:noProof/>
        <w:lang w:val="fr-BE" w:eastAsia="fr-BE"/>
      </w:rPr>
      <w:drawing>
        <wp:anchor distT="0" distB="0" distL="114300" distR="114300" simplePos="0" relativeHeight="251658241" behindDoc="0" locked="0" layoutInCell="1" allowOverlap="1" wp14:anchorId="6F600BE6" wp14:editId="65557B57">
          <wp:simplePos x="0" y="0"/>
          <wp:positionH relativeFrom="margin">
            <wp:align>center</wp:align>
          </wp:positionH>
          <wp:positionV relativeFrom="paragraph">
            <wp:posOffset>211455</wp:posOffset>
          </wp:positionV>
          <wp:extent cx="2004060" cy="529590"/>
          <wp:effectExtent l="0" t="0" r="0" b="381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4060" cy="529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3297" w:rsidRPr="003F15AA">
      <w:rPr>
        <w:noProof/>
        <w:lang w:val="fr-BE" w:eastAsia="fr-BE"/>
      </w:rPr>
      <w:drawing>
        <wp:anchor distT="0" distB="0" distL="114300" distR="114300" simplePos="0" relativeHeight="251658240" behindDoc="0" locked="0" layoutInCell="1" allowOverlap="1" wp14:anchorId="328C3C9E" wp14:editId="3250ABC4">
          <wp:simplePos x="0" y="0"/>
          <wp:positionH relativeFrom="column">
            <wp:posOffset>30480</wp:posOffset>
          </wp:positionH>
          <wp:positionV relativeFrom="paragraph">
            <wp:posOffset>13970</wp:posOffset>
          </wp:positionV>
          <wp:extent cx="933450" cy="1003529"/>
          <wp:effectExtent l="0" t="0" r="0" b="6350"/>
          <wp:wrapNone/>
          <wp:docPr id="2" name="Image 2" descr="TAT - AFT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AT - AFTT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10035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BE"/>
      </w:rPr>
      <w:t xml:space="preserve">                              </w:t>
    </w:r>
    <w:r w:rsidR="00415204" w:rsidRPr="003F15AA">
      <w:rPr>
        <w:noProof/>
        <w:lang w:eastAsia="fr-BE"/>
      </w:rPr>
      <w:t xml:space="preserve">                                       </w:t>
    </w:r>
    <w:r>
      <w:rPr>
        <w:noProof/>
        <w:lang w:eastAsia="fr-BE"/>
      </w:rPr>
      <w:t xml:space="preserve">                                                                                               </w:t>
    </w:r>
    <w:r w:rsidR="00415204" w:rsidRPr="003F15AA">
      <w:rPr>
        <w:noProof/>
        <w:lang w:val="fr-BE" w:eastAsia="fr-BE"/>
      </w:rPr>
      <w:drawing>
        <wp:inline distT="0" distB="0" distL="0" distR="0" wp14:anchorId="166044D0" wp14:editId="063C9F41">
          <wp:extent cx="537830" cy="912760"/>
          <wp:effectExtent l="0" t="0" r="0" b="190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62551" cy="9547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233BCA" w14:textId="77777777" w:rsidR="004B5D78" w:rsidRDefault="004B5D78" w:rsidP="007B5F78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E4454"/>
    <w:multiLevelType w:val="hybridMultilevel"/>
    <w:tmpl w:val="B5D09C9E"/>
    <w:lvl w:ilvl="0" w:tplc="5B900C7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A62BD"/>
    <w:multiLevelType w:val="hybridMultilevel"/>
    <w:tmpl w:val="5482855A"/>
    <w:lvl w:ilvl="0" w:tplc="08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128F0"/>
    <w:multiLevelType w:val="hybridMultilevel"/>
    <w:tmpl w:val="5136DB6C"/>
    <w:lvl w:ilvl="0" w:tplc="24424132">
      <w:start w:val="1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152EC"/>
    <w:multiLevelType w:val="hybridMultilevel"/>
    <w:tmpl w:val="30BE4324"/>
    <w:lvl w:ilvl="0" w:tplc="080C0009">
      <w:start w:val="1"/>
      <w:numFmt w:val="bullet"/>
      <w:lvlText w:val=""/>
      <w:lvlJc w:val="left"/>
      <w:pPr>
        <w:ind w:left="643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 w15:restartNumberingAfterBreak="0">
    <w:nsid w:val="1C4C4545"/>
    <w:multiLevelType w:val="hybridMultilevel"/>
    <w:tmpl w:val="5C9AE160"/>
    <w:lvl w:ilvl="0" w:tplc="24424132">
      <w:start w:val="1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AC28CC"/>
    <w:multiLevelType w:val="hybridMultilevel"/>
    <w:tmpl w:val="48E036AE"/>
    <w:lvl w:ilvl="0" w:tplc="987A04B0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723" w:hanging="360"/>
      </w:pPr>
    </w:lvl>
    <w:lvl w:ilvl="2" w:tplc="080C001B" w:tentative="1">
      <w:start w:val="1"/>
      <w:numFmt w:val="lowerRoman"/>
      <w:lvlText w:val="%3."/>
      <w:lvlJc w:val="right"/>
      <w:pPr>
        <w:ind w:left="2443" w:hanging="180"/>
      </w:pPr>
    </w:lvl>
    <w:lvl w:ilvl="3" w:tplc="080C000F" w:tentative="1">
      <w:start w:val="1"/>
      <w:numFmt w:val="decimal"/>
      <w:lvlText w:val="%4."/>
      <w:lvlJc w:val="left"/>
      <w:pPr>
        <w:ind w:left="3163" w:hanging="360"/>
      </w:pPr>
    </w:lvl>
    <w:lvl w:ilvl="4" w:tplc="080C0019" w:tentative="1">
      <w:start w:val="1"/>
      <w:numFmt w:val="lowerLetter"/>
      <w:lvlText w:val="%5."/>
      <w:lvlJc w:val="left"/>
      <w:pPr>
        <w:ind w:left="3883" w:hanging="360"/>
      </w:pPr>
    </w:lvl>
    <w:lvl w:ilvl="5" w:tplc="080C001B" w:tentative="1">
      <w:start w:val="1"/>
      <w:numFmt w:val="lowerRoman"/>
      <w:lvlText w:val="%6."/>
      <w:lvlJc w:val="right"/>
      <w:pPr>
        <w:ind w:left="4603" w:hanging="180"/>
      </w:pPr>
    </w:lvl>
    <w:lvl w:ilvl="6" w:tplc="080C000F" w:tentative="1">
      <w:start w:val="1"/>
      <w:numFmt w:val="decimal"/>
      <w:lvlText w:val="%7."/>
      <w:lvlJc w:val="left"/>
      <w:pPr>
        <w:ind w:left="5323" w:hanging="360"/>
      </w:pPr>
    </w:lvl>
    <w:lvl w:ilvl="7" w:tplc="080C0019" w:tentative="1">
      <w:start w:val="1"/>
      <w:numFmt w:val="lowerLetter"/>
      <w:lvlText w:val="%8."/>
      <w:lvlJc w:val="left"/>
      <w:pPr>
        <w:ind w:left="6043" w:hanging="360"/>
      </w:pPr>
    </w:lvl>
    <w:lvl w:ilvl="8" w:tplc="080C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23AE7AB1"/>
    <w:multiLevelType w:val="hybridMultilevel"/>
    <w:tmpl w:val="01DCCDE4"/>
    <w:lvl w:ilvl="0" w:tplc="9B244CAE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84584A"/>
    <w:multiLevelType w:val="hybridMultilevel"/>
    <w:tmpl w:val="0108D210"/>
    <w:lvl w:ilvl="0" w:tplc="080C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440524AF"/>
    <w:multiLevelType w:val="hybridMultilevel"/>
    <w:tmpl w:val="11C88060"/>
    <w:lvl w:ilvl="0" w:tplc="24424132">
      <w:start w:val="1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6C0C9F"/>
    <w:multiLevelType w:val="hybridMultilevel"/>
    <w:tmpl w:val="019069F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851DC2"/>
    <w:multiLevelType w:val="hybridMultilevel"/>
    <w:tmpl w:val="B4FA7C3E"/>
    <w:lvl w:ilvl="0" w:tplc="E24069E4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DD1862"/>
    <w:multiLevelType w:val="hybridMultilevel"/>
    <w:tmpl w:val="59DCBF10"/>
    <w:lvl w:ilvl="0" w:tplc="24424132">
      <w:start w:val="1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7B65ED"/>
    <w:multiLevelType w:val="hybridMultilevel"/>
    <w:tmpl w:val="05FA9AE8"/>
    <w:lvl w:ilvl="0" w:tplc="24424132">
      <w:start w:val="1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F23823"/>
    <w:multiLevelType w:val="hybridMultilevel"/>
    <w:tmpl w:val="AC40C368"/>
    <w:lvl w:ilvl="0" w:tplc="24424132">
      <w:start w:val="1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04783D"/>
    <w:multiLevelType w:val="hybridMultilevel"/>
    <w:tmpl w:val="08D65910"/>
    <w:lvl w:ilvl="0" w:tplc="24424132">
      <w:start w:val="1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27393B"/>
    <w:multiLevelType w:val="hybridMultilevel"/>
    <w:tmpl w:val="AB5443BE"/>
    <w:lvl w:ilvl="0" w:tplc="24424132">
      <w:start w:val="1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29308F"/>
    <w:multiLevelType w:val="hybridMultilevel"/>
    <w:tmpl w:val="18E2ED66"/>
    <w:lvl w:ilvl="0" w:tplc="24424132">
      <w:start w:val="1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7E44F4"/>
    <w:multiLevelType w:val="hybridMultilevel"/>
    <w:tmpl w:val="9034BA5C"/>
    <w:lvl w:ilvl="0" w:tplc="080C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8B6D30"/>
    <w:multiLevelType w:val="hybridMultilevel"/>
    <w:tmpl w:val="37726D4E"/>
    <w:lvl w:ilvl="0" w:tplc="24424132">
      <w:start w:val="1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133591"/>
    <w:multiLevelType w:val="hybridMultilevel"/>
    <w:tmpl w:val="EB747D5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217166">
    <w:abstractNumId w:val="9"/>
  </w:num>
  <w:num w:numId="2" w16cid:durableId="2062485322">
    <w:abstractNumId w:val="8"/>
  </w:num>
  <w:num w:numId="3" w16cid:durableId="899751304">
    <w:abstractNumId w:val="4"/>
  </w:num>
  <w:num w:numId="4" w16cid:durableId="1196189220">
    <w:abstractNumId w:val="16"/>
  </w:num>
  <w:num w:numId="5" w16cid:durableId="25257747">
    <w:abstractNumId w:val="14"/>
  </w:num>
  <w:num w:numId="6" w16cid:durableId="1218736162">
    <w:abstractNumId w:val="12"/>
  </w:num>
  <w:num w:numId="7" w16cid:durableId="120147874">
    <w:abstractNumId w:val="15"/>
  </w:num>
  <w:num w:numId="8" w16cid:durableId="1501459279">
    <w:abstractNumId w:val="19"/>
  </w:num>
  <w:num w:numId="9" w16cid:durableId="1223366127">
    <w:abstractNumId w:val="2"/>
  </w:num>
  <w:num w:numId="10" w16cid:durableId="2143039202">
    <w:abstractNumId w:val="13"/>
  </w:num>
  <w:num w:numId="11" w16cid:durableId="449596057">
    <w:abstractNumId w:val="11"/>
  </w:num>
  <w:num w:numId="12" w16cid:durableId="556823507">
    <w:abstractNumId w:val="18"/>
  </w:num>
  <w:num w:numId="13" w16cid:durableId="2130541517">
    <w:abstractNumId w:val="3"/>
  </w:num>
  <w:num w:numId="14" w16cid:durableId="1737046691">
    <w:abstractNumId w:val="5"/>
  </w:num>
  <w:num w:numId="15" w16cid:durableId="1780833434">
    <w:abstractNumId w:val="17"/>
  </w:num>
  <w:num w:numId="16" w16cid:durableId="1209025972">
    <w:abstractNumId w:val="6"/>
  </w:num>
  <w:num w:numId="17" w16cid:durableId="1019702590">
    <w:abstractNumId w:val="0"/>
  </w:num>
  <w:num w:numId="18" w16cid:durableId="2140100023">
    <w:abstractNumId w:val="1"/>
  </w:num>
  <w:num w:numId="19" w16cid:durableId="2108384607">
    <w:abstractNumId w:val="7"/>
  </w:num>
  <w:num w:numId="20" w16cid:durableId="942228613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20"/>
  <w:drawingGridVerticalSpacing w:val="2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F84"/>
    <w:rsid w:val="0000471A"/>
    <w:rsid w:val="00004913"/>
    <w:rsid w:val="000052B6"/>
    <w:rsid w:val="000079A6"/>
    <w:rsid w:val="000104AD"/>
    <w:rsid w:val="00013103"/>
    <w:rsid w:val="00014ED0"/>
    <w:rsid w:val="00017460"/>
    <w:rsid w:val="000179E4"/>
    <w:rsid w:val="00017D94"/>
    <w:rsid w:val="000205A5"/>
    <w:rsid w:val="00020A42"/>
    <w:rsid w:val="00025EE7"/>
    <w:rsid w:val="00027677"/>
    <w:rsid w:val="00031D46"/>
    <w:rsid w:val="00032EA7"/>
    <w:rsid w:val="00037D2D"/>
    <w:rsid w:val="000402A9"/>
    <w:rsid w:val="00041C89"/>
    <w:rsid w:val="00043D61"/>
    <w:rsid w:val="000470B3"/>
    <w:rsid w:val="00050B85"/>
    <w:rsid w:val="00051B1C"/>
    <w:rsid w:val="00055460"/>
    <w:rsid w:val="00055B65"/>
    <w:rsid w:val="00056DFA"/>
    <w:rsid w:val="0006478B"/>
    <w:rsid w:val="00067535"/>
    <w:rsid w:val="00070A97"/>
    <w:rsid w:val="0007221B"/>
    <w:rsid w:val="00074809"/>
    <w:rsid w:val="0007695F"/>
    <w:rsid w:val="0007777D"/>
    <w:rsid w:val="0008284C"/>
    <w:rsid w:val="000842E8"/>
    <w:rsid w:val="000924E7"/>
    <w:rsid w:val="000932B5"/>
    <w:rsid w:val="00095F99"/>
    <w:rsid w:val="00096111"/>
    <w:rsid w:val="00096427"/>
    <w:rsid w:val="000A2D86"/>
    <w:rsid w:val="000A2E21"/>
    <w:rsid w:val="000A639D"/>
    <w:rsid w:val="000A6EC8"/>
    <w:rsid w:val="000A7F84"/>
    <w:rsid w:val="000B02B6"/>
    <w:rsid w:val="000B3378"/>
    <w:rsid w:val="000B79C8"/>
    <w:rsid w:val="000C252C"/>
    <w:rsid w:val="000C43CE"/>
    <w:rsid w:val="000C62FC"/>
    <w:rsid w:val="000C67B9"/>
    <w:rsid w:val="000D2F9F"/>
    <w:rsid w:val="000D367F"/>
    <w:rsid w:val="000D39BF"/>
    <w:rsid w:val="000D5CD6"/>
    <w:rsid w:val="000D7602"/>
    <w:rsid w:val="000E03F5"/>
    <w:rsid w:val="000E362D"/>
    <w:rsid w:val="000E36C4"/>
    <w:rsid w:val="000E3811"/>
    <w:rsid w:val="000E66E6"/>
    <w:rsid w:val="000E6FCD"/>
    <w:rsid w:val="000F0625"/>
    <w:rsid w:val="000F0670"/>
    <w:rsid w:val="000F26D2"/>
    <w:rsid w:val="000F4CAF"/>
    <w:rsid w:val="00103A14"/>
    <w:rsid w:val="0010517B"/>
    <w:rsid w:val="00106A2A"/>
    <w:rsid w:val="001110E7"/>
    <w:rsid w:val="00113B1A"/>
    <w:rsid w:val="00117201"/>
    <w:rsid w:val="00117350"/>
    <w:rsid w:val="00121910"/>
    <w:rsid w:val="001221AA"/>
    <w:rsid w:val="00123733"/>
    <w:rsid w:val="00126FE8"/>
    <w:rsid w:val="00127D5C"/>
    <w:rsid w:val="0013255E"/>
    <w:rsid w:val="0013506F"/>
    <w:rsid w:val="001439E6"/>
    <w:rsid w:val="00143B75"/>
    <w:rsid w:val="001457D8"/>
    <w:rsid w:val="00146DED"/>
    <w:rsid w:val="00153686"/>
    <w:rsid w:val="001609B4"/>
    <w:rsid w:val="00164DD9"/>
    <w:rsid w:val="00165E16"/>
    <w:rsid w:val="0017091F"/>
    <w:rsid w:val="00171546"/>
    <w:rsid w:val="00174E46"/>
    <w:rsid w:val="001755F7"/>
    <w:rsid w:val="00175EB8"/>
    <w:rsid w:val="00176FD7"/>
    <w:rsid w:val="00180B1B"/>
    <w:rsid w:val="00182200"/>
    <w:rsid w:val="00185973"/>
    <w:rsid w:val="00192E7A"/>
    <w:rsid w:val="001A1F69"/>
    <w:rsid w:val="001A3081"/>
    <w:rsid w:val="001A4005"/>
    <w:rsid w:val="001A7843"/>
    <w:rsid w:val="001B3D4A"/>
    <w:rsid w:val="001B51B9"/>
    <w:rsid w:val="001B628E"/>
    <w:rsid w:val="001C3868"/>
    <w:rsid w:val="001C3C6D"/>
    <w:rsid w:val="001C3CD0"/>
    <w:rsid w:val="001C59DB"/>
    <w:rsid w:val="001C718F"/>
    <w:rsid w:val="001D260D"/>
    <w:rsid w:val="001D2FDC"/>
    <w:rsid w:val="001D53CA"/>
    <w:rsid w:val="001D645B"/>
    <w:rsid w:val="001E5F1B"/>
    <w:rsid w:val="001F0EC7"/>
    <w:rsid w:val="001F1590"/>
    <w:rsid w:val="001F1FD3"/>
    <w:rsid w:val="001F520B"/>
    <w:rsid w:val="001F7F02"/>
    <w:rsid w:val="001F7FDC"/>
    <w:rsid w:val="002020BC"/>
    <w:rsid w:val="002054A6"/>
    <w:rsid w:val="002062C0"/>
    <w:rsid w:val="002106BE"/>
    <w:rsid w:val="00217AAD"/>
    <w:rsid w:val="002231C7"/>
    <w:rsid w:val="00224C7F"/>
    <w:rsid w:val="00224E87"/>
    <w:rsid w:val="00225686"/>
    <w:rsid w:val="002341F3"/>
    <w:rsid w:val="00236E7C"/>
    <w:rsid w:val="00236FD7"/>
    <w:rsid w:val="00237D60"/>
    <w:rsid w:val="00244994"/>
    <w:rsid w:val="0024658D"/>
    <w:rsid w:val="00251786"/>
    <w:rsid w:val="0025372B"/>
    <w:rsid w:val="00256ED8"/>
    <w:rsid w:val="0025798E"/>
    <w:rsid w:val="00257D36"/>
    <w:rsid w:val="002705EE"/>
    <w:rsid w:val="002710F2"/>
    <w:rsid w:val="0027189F"/>
    <w:rsid w:val="00291726"/>
    <w:rsid w:val="00293B79"/>
    <w:rsid w:val="00293D04"/>
    <w:rsid w:val="00297A95"/>
    <w:rsid w:val="00297E44"/>
    <w:rsid w:val="00297FF0"/>
    <w:rsid w:val="002A04EB"/>
    <w:rsid w:val="002A093E"/>
    <w:rsid w:val="002A0BB1"/>
    <w:rsid w:val="002A15F2"/>
    <w:rsid w:val="002A73AF"/>
    <w:rsid w:val="002B027E"/>
    <w:rsid w:val="002B414F"/>
    <w:rsid w:val="002C1225"/>
    <w:rsid w:val="002C2D62"/>
    <w:rsid w:val="002C3964"/>
    <w:rsid w:val="002C4BBE"/>
    <w:rsid w:val="002D47F1"/>
    <w:rsid w:val="002D4F81"/>
    <w:rsid w:val="002E27BA"/>
    <w:rsid w:val="002E3BC8"/>
    <w:rsid w:val="002E6DCB"/>
    <w:rsid w:val="002F4364"/>
    <w:rsid w:val="002F51FC"/>
    <w:rsid w:val="003035AC"/>
    <w:rsid w:val="00310690"/>
    <w:rsid w:val="00317CAD"/>
    <w:rsid w:val="00320D57"/>
    <w:rsid w:val="0032112C"/>
    <w:rsid w:val="00323B80"/>
    <w:rsid w:val="00330631"/>
    <w:rsid w:val="00331427"/>
    <w:rsid w:val="00337CC6"/>
    <w:rsid w:val="00341001"/>
    <w:rsid w:val="003420D2"/>
    <w:rsid w:val="0034310D"/>
    <w:rsid w:val="003451CC"/>
    <w:rsid w:val="00350EF7"/>
    <w:rsid w:val="00350F20"/>
    <w:rsid w:val="00354D97"/>
    <w:rsid w:val="00354E6D"/>
    <w:rsid w:val="00357CE7"/>
    <w:rsid w:val="003612FF"/>
    <w:rsid w:val="00362398"/>
    <w:rsid w:val="00362CE4"/>
    <w:rsid w:val="00370E45"/>
    <w:rsid w:val="003759FD"/>
    <w:rsid w:val="00375BD3"/>
    <w:rsid w:val="00380133"/>
    <w:rsid w:val="00380A23"/>
    <w:rsid w:val="003863C9"/>
    <w:rsid w:val="00391954"/>
    <w:rsid w:val="00393355"/>
    <w:rsid w:val="00395A4D"/>
    <w:rsid w:val="00396D64"/>
    <w:rsid w:val="003A3589"/>
    <w:rsid w:val="003A5A53"/>
    <w:rsid w:val="003B0A48"/>
    <w:rsid w:val="003B0D99"/>
    <w:rsid w:val="003B2216"/>
    <w:rsid w:val="003B311F"/>
    <w:rsid w:val="003B3296"/>
    <w:rsid w:val="003B4274"/>
    <w:rsid w:val="003B790D"/>
    <w:rsid w:val="003B7B48"/>
    <w:rsid w:val="003C2204"/>
    <w:rsid w:val="003C3297"/>
    <w:rsid w:val="003C5EDA"/>
    <w:rsid w:val="003D0DEA"/>
    <w:rsid w:val="003D5492"/>
    <w:rsid w:val="003D65E1"/>
    <w:rsid w:val="003E22D0"/>
    <w:rsid w:val="003E5E4C"/>
    <w:rsid w:val="003F4425"/>
    <w:rsid w:val="003F53FB"/>
    <w:rsid w:val="003F55DB"/>
    <w:rsid w:val="003F5CC5"/>
    <w:rsid w:val="004001F9"/>
    <w:rsid w:val="00400655"/>
    <w:rsid w:val="0040080B"/>
    <w:rsid w:val="0040183F"/>
    <w:rsid w:val="004068A7"/>
    <w:rsid w:val="0041339A"/>
    <w:rsid w:val="00413C30"/>
    <w:rsid w:val="00415204"/>
    <w:rsid w:val="00416AE9"/>
    <w:rsid w:val="00421346"/>
    <w:rsid w:val="00422ED4"/>
    <w:rsid w:val="00425749"/>
    <w:rsid w:val="00427547"/>
    <w:rsid w:val="00433C19"/>
    <w:rsid w:val="00441036"/>
    <w:rsid w:val="00442541"/>
    <w:rsid w:val="00444EED"/>
    <w:rsid w:val="00445EF9"/>
    <w:rsid w:val="00447C0D"/>
    <w:rsid w:val="00454E8A"/>
    <w:rsid w:val="00455844"/>
    <w:rsid w:val="00457712"/>
    <w:rsid w:val="00457F43"/>
    <w:rsid w:val="004606E8"/>
    <w:rsid w:val="004612B4"/>
    <w:rsid w:val="00462015"/>
    <w:rsid w:val="0046567D"/>
    <w:rsid w:val="00467AEC"/>
    <w:rsid w:val="00471211"/>
    <w:rsid w:val="004809E0"/>
    <w:rsid w:val="0048128B"/>
    <w:rsid w:val="00483010"/>
    <w:rsid w:val="004830E3"/>
    <w:rsid w:val="00483435"/>
    <w:rsid w:val="004869FE"/>
    <w:rsid w:val="00493398"/>
    <w:rsid w:val="00496858"/>
    <w:rsid w:val="0049714C"/>
    <w:rsid w:val="004978C6"/>
    <w:rsid w:val="004A21F9"/>
    <w:rsid w:val="004A2C24"/>
    <w:rsid w:val="004A3911"/>
    <w:rsid w:val="004B38D1"/>
    <w:rsid w:val="004B578B"/>
    <w:rsid w:val="004B5D78"/>
    <w:rsid w:val="004B6E80"/>
    <w:rsid w:val="004C209B"/>
    <w:rsid w:val="004C25FF"/>
    <w:rsid w:val="004C3F5B"/>
    <w:rsid w:val="004C598A"/>
    <w:rsid w:val="004C62A3"/>
    <w:rsid w:val="004D0EB5"/>
    <w:rsid w:val="004D2E11"/>
    <w:rsid w:val="004D35D3"/>
    <w:rsid w:val="004D4073"/>
    <w:rsid w:val="004E21B6"/>
    <w:rsid w:val="004E2B2A"/>
    <w:rsid w:val="004E2F32"/>
    <w:rsid w:val="004E4A36"/>
    <w:rsid w:val="004F24D7"/>
    <w:rsid w:val="004F76AF"/>
    <w:rsid w:val="004F7B07"/>
    <w:rsid w:val="005015E7"/>
    <w:rsid w:val="005022A3"/>
    <w:rsid w:val="0050299F"/>
    <w:rsid w:val="005051DC"/>
    <w:rsid w:val="005052ED"/>
    <w:rsid w:val="0050656F"/>
    <w:rsid w:val="005074F1"/>
    <w:rsid w:val="0050799E"/>
    <w:rsid w:val="00514AF2"/>
    <w:rsid w:val="00516B4C"/>
    <w:rsid w:val="0052052F"/>
    <w:rsid w:val="0052166D"/>
    <w:rsid w:val="00522C08"/>
    <w:rsid w:val="00523A53"/>
    <w:rsid w:val="0052515C"/>
    <w:rsid w:val="005331C9"/>
    <w:rsid w:val="00535901"/>
    <w:rsid w:val="00537DED"/>
    <w:rsid w:val="00542997"/>
    <w:rsid w:val="0054472C"/>
    <w:rsid w:val="00550560"/>
    <w:rsid w:val="00553781"/>
    <w:rsid w:val="00562842"/>
    <w:rsid w:val="005676AD"/>
    <w:rsid w:val="00573F36"/>
    <w:rsid w:val="0057423F"/>
    <w:rsid w:val="005752B3"/>
    <w:rsid w:val="00576C08"/>
    <w:rsid w:val="005806CC"/>
    <w:rsid w:val="00581742"/>
    <w:rsid w:val="00591B8D"/>
    <w:rsid w:val="00591DBD"/>
    <w:rsid w:val="005920D6"/>
    <w:rsid w:val="00593A08"/>
    <w:rsid w:val="00594DAE"/>
    <w:rsid w:val="00594E33"/>
    <w:rsid w:val="00595F2D"/>
    <w:rsid w:val="0059689A"/>
    <w:rsid w:val="005A0BCD"/>
    <w:rsid w:val="005A0E43"/>
    <w:rsid w:val="005A0FF1"/>
    <w:rsid w:val="005A1CB9"/>
    <w:rsid w:val="005A7AAD"/>
    <w:rsid w:val="005B3A27"/>
    <w:rsid w:val="005C2C75"/>
    <w:rsid w:val="005C48BF"/>
    <w:rsid w:val="005C4951"/>
    <w:rsid w:val="005C60A5"/>
    <w:rsid w:val="005D2ED6"/>
    <w:rsid w:val="005D31D8"/>
    <w:rsid w:val="005D3F06"/>
    <w:rsid w:val="005E2210"/>
    <w:rsid w:val="005F3798"/>
    <w:rsid w:val="005F72D5"/>
    <w:rsid w:val="00600AA2"/>
    <w:rsid w:val="00600B69"/>
    <w:rsid w:val="00602D5A"/>
    <w:rsid w:val="00607546"/>
    <w:rsid w:val="0061153D"/>
    <w:rsid w:val="006116E9"/>
    <w:rsid w:val="006137D1"/>
    <w:rsid w:val="006167F6"/>
    <w:rsid w:val="00616B83"/>
    <w:rsid w:val="0061767B"/>
    <w:rsid w:val="00620A89"/>
    <w:rsid w:val="0062347B"/>
    <w:rsid w:val="00627AF1"/>
    <w:rsid w:val="0063269C"/>
    <w:rsid w:val="00633572"/>
    <w:rsid w:val="00634573"/>
    <w:rsid w:val="00634FED"/>
    <w:rsid w:val="006400D1"/>
    <w:rsid w:val="00641D71"/>
    <w:rsid w:val="00646587"/>
    <w:rsid w:val="00646690"/>
    <w:rsid w:val="00652DED"/>
    <w:rsid w:val="00653518"/>
    <w:rsid w:val="0065403E"/>
    <w:rsid w:val="00661DE3"/>
    <w:rsid w:val="00662A9F"/>
    <w:rsid w:val="00662FD0"/>
    <w:rsid w:val="00666E81"/>
    <w:rsid w:val="006720D4"/>
    <w:rsid w:val="0067366D"/>
    <w:rsid w:val="00684C8B"/>
    <w:rsid w:val="00686024"/>
    <w:rsid w:val="00686332"/>
    <w:rsid w:val="0069000C"/>
    <w:rsid w:val="00690487"/>
    <w:rsid w:val="00690CD5"/>
    <w:rsid w:val="006954DC"/>
    <w:rsid w:val="006A6EF4"/>
    <w:rsid w:val="006A745B"/>
    <w:rsid w:val="006B233F"/>
    <w:rsid w:val="006C014C"/>
    <w:rsid w:val="006C3877"/>
    <w:rsid w:val="006D16DF"/>
    <w:rsid w:val="006D5435"/>
    <w:rsid w:val="006D652E"/>
    <w:rsid w:val="006E2030"/>
    <w:rsid w:val="006E594E"/>
    <w:rsid w:val="006E75F4"/>
    <w:rsid w:val="006E7B48"/>
    <w:rsid w:val="0070157F"/>
    <w:rsid w:val="00702463"/>
    <w:rsid w:val="00705DE4"/>
    <w:rsid w:val="00710212"/>
    <w:rsid w:val="0071157B"/>
    <w:rsid w:val="00711707"/>
    <w:rsid w:val="00711B88"/>
    <w:rsid w:val="007132AA"/>
    <w:rsid w:val="00715D70"/>
    <w:rsid w:val="0072488F"/>
    <w:rsid w:val="00724AC5"/>
    <w:rsid w:val="00725525"/>
    <w:rsid w:val="00725C84"/>
    <w:rsid w:val="0073169E"/>
    <w:rsid w:val="00731A01"/>
    <w:rsid w:val="00731DFD"/>
    <w:rsid w:val="0073463B"/>
    <w:rsid w:val="00734D88"/>
    <w:rsid w:val="0073779C"/>
    <w:rsid w:val="00740764"/>
    <w:rsid w:val="00741484"/>
    <w:rsid w:val="00742B41"/>
    <w:rsid w:val="0074426C"/>
    <w:rsid w:val="007453C0"/>
    <w:rsid w:val="00754181"/>
    <w:rsid w:val="007555E5"/>
    <w:rsid w:val="0076135C"/>
    <w:rsid w:val="007622A6"/>
    <w:rsid w:val="0076246C"/>
    <w:rsid w:val="00766E8C"/>
    <w:rsid w:val="007767D1"/>
    <w:rsid w:val="00777FC0"/>
    <w:rsid w:val="00780272"/>
    <w:rsid w:val="00781A3B"/>
    <w:rsid w:val="00793BE4"/>
    <w:rsid w:val="0079445A"/>
    <w:rsid w:val="00796BD1"/>
    <w:rsid w:val="00796F1C"/>
    <w:rsid w:val="007A2286"/>
    <w:rsid w:val="007A3316"/>
    <w:rsid w:val="007A45A2"/>
    <w:rsid w:val="007A70FD"/>
    <w:rsid w:val="007B0562"/>
    <w:rsid w:val="007B4513"/>
    <w:rsid w:val="007B5F78"/>
    <w:rsid w:val="007B6A5C"/>
    <w:rsid w:val="007C3600"/>
    <w:rsid w:val="007C36CE"/>
    <w:rsid w:val="007C4025"/>
    <w:rsid w:val="007C7EA5"/>
    <w:rsid w:val="007D3D5C"/>
    <w:rsid w:val="007D723D"/>
    <w:rsid w:val="007E3209"/>
    <w:rsid w:val="007E414A"/>
    <w:rsid w:val="007E4C19"/>
    <w:rsid w:val="007E7F1F"/>
    <w:rsid w:val="007F2E94"/>
    <w:rsid w:val="007F7E07"/>
    <w:rsid w:val="00801CCA"/>
    <w:rsid w:val="00804AC2"/>
    <w:rsid w:val="00805DAB"/>
    <w:rsid w:val="00830FDF"/>
    <w:rsid w:val="008400EE"/>
    <w:rsid w:val="008435A1"/>
    <w:rsid w:val="008456F8"/>
    <w:rsid w:val="00845BBD"/>
    <w:rsid w:val="00847D18"/>
    <w:rsid w:val="0085278B"/>
    <w:rsid w:val="0085410A"/>
    <w:rsid w:val="00860DD6"/>
    <w:rsid w:val="008624AE"/>
    <w:rsid w:val="008629DC"/>
    <w:rsid w:val="00862E84"/>
    <w:rsid w:val="0086611F"/>
    <w:rsid w:val="00867BE8"/>
    <w:rsid w:val="0087130A"/>
    <w:rsid w:val="00875CA5"/>
    <w:rsid w:val="00875F6C"/>
    <w:rsid w:val="008768D1"/>
    <w:rsid w:val="00882CA3"/>
    <w:rsid w:val="00890AF8"/>
    <w:rsid w:val="0089120E"/>
    <w:rsid w:val="00894047"/>
    <w:rsid w:val="008A2BD0"/>
    <w:rsid w:val="008A38AE"/>
    <w:rsid w:val="008B0358"/>
    <w:rsid w:val="008B5877"/>
    <w:rsid w:val="008B6661"/>
    <w:rsid w:val="008C2D5D"/>
    <w:rsid w:val="008C2F1C"/>
    <w:rsid w:val="008D26B9"/>
    <w:rsid w:val="008D33CC"/>
    <w:rsid w:val="008D5DF9"/>
    <w:rsid w:val="008E0392"/>
    <w:rsid w:val="008E4F0E"/>
    <w:rsid w:val="008E6EC3"/>
    <w:rsid w:val="008E74C7"/>
    <w:rsid w:val="008F22DC"/>
    <w:rsid w:val="008F278D"/>
    <w:rsid w:val="008F31DC"/>
    <w:rsid w:val="008F5F02"/>
    <w:rsid w:val="008F6734"/>
    <w:rsid w:val="00901432"/>
    <w:rsid w:val="0090348F"/>
    <w:rsid w:val="00907FA7"/>
    <w:rsid w:val="00911140"/>
    <w:rsid w:val="00923E11"/>
    <w:rsid w:val="00924C4B"/>
    <w:rsid w:val="00927E62"/>
    <w:rsid w:val="00935CCB"/>
    <w:rsid w:val="00940876"/>
    <w:rsid w:val="009503F2"/>
    <w:rsid w:val="0095241E"/>
    <w:rsid w:val="00953AF5"/>
    <w:rsid w:val="0095439E"/>
    <w:rsid w:val="00960885"/>
    <w:rsid w:val="009709CD"/>
    <w:rsid w:val="009807E4"/>
    <w:rsid w:val="009859D4"/>
    <w:rsid w:val="0099031D"/>
    <w:rsid w:val="00991032"/>
    <w:rsid w:val="009911BC"/>
    <w:rsid w:val="009932FE"/>
    <w:rsid w:val="0099459B"/>
    <w:rsid w:val="009A0270"/>
    <w:rsid w:val="009A1427"/>
    <w:rsid w:val="009A5CB7"/>
    <w:rsid w:val="009A65EB"/>
    <w:rsid w:val="009A695C"/>
    <w:rsid w:val="009B0A43"/>
    <w:rsid w:val="009B41F4"/>
    <w:rsid w:val="009B5320"/>
    <w:rsid w:val="009B7C91"/>
    <w:rsid w:val="009C0DA8"/>
    <w:rsid w:val="009C25F3"/>
    <w:rsid w:val="009C4B24"/>
    <w:rsid w:val="009C4FEC"/>
    <w:rsid w:val="009D3DC4"/>
    <w:rsid w:val="009D521F"/>
    <w:rsid w:val="009D61BF"/>
    <w:rsid w:val="009D7565"/>
    <w:rsid w:val="009E0F75"/>
    <w:rsid w:val="009E3C35"/>
    <w:rsid w:val="009E6950"/>
    <w:rsid w:val="009F20D4"/>
    <w:rsid w:val="009F211C"/>
    <w:rsid w:val="009F43EA"/>
    <w:rsid w:val="009F4F9D"/>
    <w:rsid w:val="009F51A8"/>
    <w:rsid w:val="009F56B0"/>
    <w:rsid w:val="009F751D"/>
    <w:rsid w:val="00A11FEC"/>
    <w:rsid w:val="00A133BD"/>
    <w:rsid w:val="00A139DE"/>
    <w:rsid w:val="00A17663"/>
    <w:rsid w:val="00A2205D"/>
    <w:rsid w:val="00A273FF"/>
    <w:rsid w:val="00A309C9"/>
    <w:rsid w:val="00A31B25"/>
    <w:rsid w:val="00A33150"/>
    <w:rsid w:val="00A402AB"/>
    <w:rsid w:val="00A42D2F"/>
    <w:rsid w:val="00A431AD"/>
    <w:rsid w:val="00A447AF"/>
    <w:rsid w:val="00A44C22"/>
    <w:rsid w:val="00A44DE7"/>
    <w:rsid w:val="00A4639E"/>
    <w:rsid w:val="00A47E05"/>
    <w:rsid w:val="00A526A1"/>
    <w:rsid w:val="00A5345C"/>
    <w:rsid w:val="00A5431B"/>
    <w:rsid w:val="00A57178"/>
    <w:rsid w:val="00A60075"/>
    <w:rsid w:val="00A71EFB"/>
    <w:rsid w:val="00A721DA"/>
    <w:rsid w:val="00A75FBA"/>
    <w:rsid w:val="00A84339"/>
    <w:rsid w:val="00A8681D"/>
    <w:rsid w:val="00A8755B"/>
    <w:rsid w:val="00A9034F"/>
    <w:rsid w:val="00A917EA"/>
    <w:rsid w:val="00A9339D"/>
    <w:rsid w:val="00A95276"/>
    <w:rsid w:val="00AA07AA"/>
    <w:rsid w:val="00AA143F"/>
    <w:rsid w:val="00AA53B8"/>
    <w:rsid w:val="00AA6932"/>
    <w:rsid w:val="00AB264B"/>
    <w:rsid w:val="00AB40E2"/>
    <w:rsid w:val="00AB4ECD"/>
    <w:rsid w:val="00AB53E6"/>
    <w:rsid w:val="00AB598B"/>
    <w:rsid w:val="00AC1231"/>
    <w:rsid w:val="00AC40E1"/>
    <w:rsid w:val="00AD4874"/>
    <w:rsid w:val="00AE1DDC"/>
    <w:rsid w:val="00AE541C"/>
    <w:rsid w:val="00AE6B3A"/>
    <w:rsid w:val="00AF2AFA"/>
    <w:rsid w:val="00AF77B1"/>
    <w:rsid w:val="00B021E2"/>
    <w:rsid w:val="00B07C78"/>
    <w:rsid w:val="00B136BB"/>
    <w:rsid w:val="00B13F7F"/>
    <w:rsid w:val="00B215B2"/>
    <w:rsid w:val="00B25317"/>
    <w:rsid w:val="00B30234"/>
    <w:rsid w:val="00B310BC"/>
    <w:rsid w:val="00B320BF"/>
    <w:rsid w:val="00B335FC"/>
    <w:rsid w:val="00B36449"/>
    <w:rsid w:val="00B37029"/>
    <w:rsid w:val="00B37374"/>
    <w:rsid w:val="00B37B39"/>
    <w:rsid w:val="00B42657"/>
    <w:rsid w:val="00B4749D"/>
    <w:rsid w:val="00B6184B"/>
    <w:rsid w:val="00B72874"/>
    <w:rsid w:val="00B73C5E"/>
    <w:rsid w:val="00B748ED"/>
    <w:rsid w:val="00B80C04"/>
    <w:rsid w:val="00B83306"/>
    <w:rsid w:val="00B83A6A"/>
    <w:rsid w:val="00B8645E"/>
    <w:rsid w:val="00B87D20"/>
    <w:rsid w:val="00B90149"/>
    <w:rsid w:val="00B91E2D"/>
    <w:rsid w:val="00BA73F6"/>
    <w:rsid w:val="00BB1786"/>
    <w:rsid w:val="00BB28F0"/>
    <w:rsid w:val="00BB300D"/>
    <w:rsid w:val="00BB3C34"/>
    <w:rsid w:val="00BB62EB"/>
    <w:rsid w:val="00BB67A4"/>
    <w:rsid w:val="00BB7B79"/>
    <w:rsid w:val="00BC66A2"/>
    <w:rsid w:val="00BD5A15"/>
    <w:rsid w:val="00BE126A"/>
    <w:rsid w:val="00C05A00"/>
    <w:rsid w:val="00C110E3"/>
    <w:rsid w:val="00C11EDE"/>
    <w:rsid w:val="00C12814"/>
    <w:rsid w:val="00C21CED"/>
    <w:rsid w:val="00C21E24"/>
    <w:rsid w:val="00C33C51"/>
    <w:rsid w:val="00C34196"/>
    <w:rsid w:val="00C343E5"/>
    <w:rsid w:val="00C34FCB"/>
    <w:rsid w:val="00C371CC"/>
    <w:rsid w:val="00C40FC1"/>
    <w:rsid w:val="00C410A2"/>
    <w:rsid w:val="00C44D4B"/>
    <w:rsid w:val="00C502CF"/>
    <w:rsid w:val="00C5047E"/>
    <w:rsid w:val="00C5085C"/>
    <w:rsid w:val="00C541F1"/>
    <w:rsid w:val="00C5534A"/>
    <w:rsid w:val="00C61213"/>
    <w:rsid w:val="00C64972"/>
    <w:rsid w:val="00C700FC"/>
    <w:rsid w:val="00C71A1B"/>
    <w:rsid w:val="00C7679E"/>
    <w:rsid w:val="00C76F33"/>
    <w:rsid w:val="00C77B89"/>
    <w:rsid w:val="00C91896"/>
    <w:rsid w:val="00C944C8"/>
    <w:rsid w:val="00CA1A17"/>
    <w:rsid w:val="00CA1E46"/>
    <w:rsid w:val="00CA293C"/>
    <w:rsid w:val="00CA3CD1"/>
    <w:rsid w:val="00CA4374"/>
    <w:rsid w:val="00CB2109"/>
    <w:rsid w:val="00CB365D"/>
    <w:rsid w:val="00CB38BF"/>
    <w:rsid w:val="00CB5C93"/>
    <w:rsid w:val="00CC24B9"/>
    <w:rsid w:val="00CC4798"/>
    <w:rsid w:val="00CC772E"/>
    <w:rsid w:val="00CD1D0A"/>
    <w:rsid w:val="00CD203C"/>
    <w:rsid w:val="00CD2511"/>
    <w:rsid w:val="00CE0E88"/>
    <w:rsid w:val="00CE1BC4"/>
    <w:rsid w:val="00CE316C"/>
    <w:rsid w:val="00CE6340"/>
    <w:rsid w:val="00CE6F74"/>
    <w:rsid w:val="00CF5995"/>
    <w:rsid w:val="00CF6A46"/>
    <w:rsid w:val="00CF7556"/>
    <w:rsid w:val="00D00883"/>
    <w:rsid w:val="00D0485A"/>
    <w:rsid w:val="00D05438"/>
    <w:rsid w:val="00D06B9E"/>
    <w:rsid w:val="00D07ACC"/>
    <w:rsid w:val="00D1036D"/>
    <w:rsid w:val="00D11F04"/>
    <w:rsid w:val="00D15463"/>
    <w:rsid w:val="00D15AAB"/>
    <w:rsid w:val="00D20F26"/>
    <w:rsid w:val="00D21751"/>
    <w:rsid w:val="00D2492B"/>
    <w:rsid w:val="00D27127"/>
    <w:rsid w:val="00D3019C"/>
    <w:rsid w:val="00D3423E"/>
    <w:rsid w:val="00D3670B"/>
    <w:rsid w:val="00D45069"/>
    <w:rsid w:val="00D55E62"/>
    <w:rsid w:val="00D57461"/>
    <w:rsid w:val="00D70271"/>
    <w:rsid w:val="00D7183F"/>
    <w:rsid w:val="00D71D0B"/>
    <w:rsid w:val="00D75C92"/>
    <w:rsid w:val="00D76CB6"/>
    <w:rsid w:val="00D80B0D"/>
    <w:rsid w:val="00D819F8"/>
    <w:rsid w:val="00D81D21"/>
    <w:rsid w:val="00D861AD"/>
    <w:rsid w:val="00D90298"/>
    <w:rsid w:val="00D9237D"/>
    <w:rsid w:val="00D96A76"/>
    <w:rsid w:val="00DA0318"/>
    <w:rsid w:val="00DA1BAB"/>
    <w:rsid w:val="00DA3370"/>
    <w:rsid w:val="00DB449B"/>
    <w:rsid w:val="00DB5696"/>
    <w:rsid w:val="00DC247E"/>
    <w:rsid w:val="00DC2D88"/>
    <w:rsid w:val="00DD0635"/>
    <w:rsid w:val="00DD14CD"/>
    <w:rsid w:val="00DD19EE"/>
    <w:rsid w:val="00DD2B50"/>
    <w:rsid w:val="00DD2FEF"/>
    <w:rsid w:val="00DD5CB4"/>
    <w:rsid w:val="00DD5CED"/>
    <w:rsid w:val="00DE5926"/>
    <w:rsid w:val="00DE59E8"/>
    <w:rsid w:val="00DF661F"/>
    <w:rsid w:val="00E000B3"/>
    <w:rsid w:val="00E05A11"/>
    <w:rsid w:val="00E06C98"/>
    <w:rsid w:val="00E10D94"/>
    <w:rsid w:val="00E111D9"/>
    <w:rsid w:val="00E113A9"/>
    <w:rsid w:val="00E20982"/>
    <w:rsid w:val="00E30826"/>
    <w:rsid w:val="00E30C25"/>
    <w:rsid w:val="00E32511"/>
    <w:rsid w:val="00E37D31"/>
    <w:rsid w:val="00E419B9"/>
    <w:rsid w:val="00E46723"/>
    <w:rsid w:val="00E52ECB"/>
    <w:rsid w:val="00E53E07"/>
    <w:rsid w:val="00E55356"/>
    <w:rsid w:val="00E56176"/>
    <w:rsid w:val="00E611A3"/>
    <w:rsid w:val="00E62B19"/>
    <w:rsid w:val="00E637CD"/>
    <w:rsid w:val="00E64EFD"/>
    <w:rsid w:val="00E656B7"/>
    <w:rsid w:val="00E6696D"/>
    <w:rsid w:val="00E66C3B"/>
    <w:rsid w:val="00E67861"/>
    <w:rsid w:val="00E85CC3"/>
    <w:rsid w:val="00E87A67"/>
    <w:rsid w:val="00E913E8"/>
    <w:rsid w:val="00E92736"/>
    <w:rsid w:val="00E959B9"/>
    <w:rsid w:val="00E95F28"/>
    <w:rsid w:val="00E96C6B"/>
    <w:rsid w:val="00EA1A72"/>
    <w:rsid w:val="00EA39BB"/>
    <w:rsid w:val="00EA792A"/>
    <w:rsid w:val="00EB0764"/>
    <w:rsid w:val="00EB227D"/>
    <w:rsid w:val="00EB7D9F"/>
    <w:rsid w:val="00EC3D94"/>
    <w:rsid w:val="00EC4830"/>
    <w:rsid w:val="00EC767A"/>
    <w:rsid w:val="00ED49C3"/>
    <w:rsid w:val="00ED52AB"/>
    <w:rsid w:val="00EE0C5E"/>
    <w:rsid w:val="00EE465A"/>
    <w:rsid w:val="00EE47FF"/>
    <w:rsid w:val="00EE4F9C"/>
    <w:rsid w:val="00EE6623"/>
    <w:rsid w:val="00EE7074"/>
    <w:rsid w:val="00EF0510"/>
    <w:rsid w:val="00EF1899"/>
    <w:rsid w:val="00EF23C7"/>
    <w:rsid w:val="00EF2417"/>
    <w:rsid w:val="00EF2CF3"/>
    <w:rsid w:val="00EF334E"/>
    <w:rsid w:val="00EF4FE0"/>
    <w:rsid w:val="00EF5D10"/>
    <w:rsid w:val="00EF644A"/>
    <w:rsid w:val="00F019DF"/>
    <w:rsid w:val="00F133BC"/>
    <w:rsid w:val="00F178E8"/>
    <w:rsid w:val="00F27B62"/>
    <w:rsid w:val="00F3498D"/>
    <w:rsid w:val="00F349E0"/>
    <w:rsid w:val="00F37E15"/>
    <w:rsid w:val="00F4025E"/>
    <w:rsid w:val="00F40F15"/>
    <w:rsid w:val="00F419C8"/>
    <w:rsid w:val="00F41D93"/>
    <w:rsid w:val="00F46B95"/>
    <w:rsid w:val="00F51363"/>
    <w:rsid w:val="00F544CB"/>
    <w:rsid w:val="00F56D4A"/>
    <w:rsid w:val="00F63485"/>
    <w:rsid w:val="00F653B9"/>
    <w:rsid w:val="00F72CFB"/>
    <w:rsid w:val="00F76095"/>
    <w:rsid w:val="00F7780F"/>
    <w:rsid w:val="00F83B04"/>
    <w:rsid w:val="00F94E69"/>
    <w:rsid w:val="00FA0F23"/>
    <w:rsid w:val="00FA544B"/>
    <w:rsid w:val="00FA597A"/>
    <w:rsid w:val="00FB618C"/>
    <w:rsid w:val="00FC2611"/>
    <w:rsid w:val="00FC429C"/>
    <w:rsid w:val="00FC5529"/>
    <w:rsid w:val="00FC70C9"/>
    <w:rsid w:val="00FD0BC8"/>
    <w:rsid w:val="00FD183E"/>
    <w:rsid w:val="00FD28A8"/>
    <w:rsid w:val="00FD53AC"/>
    <w:rsid w:val="00FD67C4"/>
    <w:rsid w:val="00FE1807"/>
    <w:rsid w:val="00FE23D9"/>
    <w:rsid w:val="00FE3F91"/>
    <w:rsid w:val="00FE5228"/>
    <w:rsid w:val="00FE57B6"/>
    <w:rsid w:val="00FF0C36"/>
    <w:rsid w:val="00FF4631"/>
    <w:rsid w:val="00FF53FE"/>
    <w:rsid w:val="00FF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3DCDE8"/>
  <w14:defaultImageDpi w14:val="32767"/>
  <w15:chartTrackingRefBased/>
  <w15:docId w15:val="{6C3D6ECE-2B30-4E08-ADFA-EB621DCBA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1BC"/>
    <w:rPr>
      <w:rFonts w:asciiTheme="majorHAnsi" w:hAnsiTheme="majorHAnsi"/>
    </w:rPr>
  </w:style>
  <w:style w:type="paragraph" w:styleId="Titre1">
    <w:name w:val="heading 1"/>
    <w:basedOn w:val="Normal"/>
    <w:next w:val="Normal"/>
    <w:link w:val="Titre1Car"/>
    <w:uiPriority w:val="9"/>
    <w:qFormat/>
    <w:rsid w:val="004B5D78"/>
    <w:pPr>
      <w:keepNext/>
      <w:keepLines/>
      <w:pBdr>
        <w:bottom w:val="single" w:sz="4" w:space="1" w:color="auto"/>
      </w:pBdr>
      <w:spacing w:before="240"/>
      <w:outlineLvl w:val="0"/>
    </w:pPr>
    <w:rPr>
      <w:rFonts w:ascii="Calibri" w:eastAsiaTheme="majorEastAsia" w:hAnsi="Calibri" w:cstheme="majorBidi"/>
      <w:b/>
      <w:bCs/>
      <w:color w:val="009892"/>
      <w:sz w:val="48"/>
      <w:szCs w:val="4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B5D78"/>
    <w:pPr>
      <w:keepNext/>
      <w:keepLines/>
      <w:spacing w:before="40"/>
      <w:outlineLvl w:val="1"/>
    </w:pPr>
    <w:rPr>
      <w:rFonts w:eastAsiaTheme="majorEastAsia" w:cstheme="majorBidi"/>
      <w:color w:val="003A62"/>
      <w:sz w:val="40"/>
      <w:szCs w:val="40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B5D78"/>
    <w:pPr>
      <w:keepNext/>
      <w:keepLines/>
      <w:spacing w:before="40"/>
      <w:outlineLvl w:val="2"/>
    </w:pPr>
    <w:rPr>
      <w:rFonts w:eastAsiaTheme="majorEastAsia" w:cstheme="majorBidi"/>
      <w:color w:val="009892"/>
      <w:sz w:val="32"/>
      <w:szCs w:val="32"/>
    </w:rPr>
  </w:style>
  <w:style w:type="paragraph" w:styleId="Titre4">
    <w:name w:val="heading 4"/>
    <w:basedOn w:val="Titre2"/>
    <w:next w:val="Normal"/>
    <w:link w:val="Titre4Car"/>
    <w:uiPriority w:val="9"/>
    <w:unhideWhenUsed/>
    <w:qFormat/>
    <w:rsid w:val="004B5D78"/>
    <w:pPr>
      <w:outlineLvl w:val="3"/>
    </w:pPr>
    <w:rPr>
      <w:sz w:val="28"/>
      <w:szCs w:val="2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B5D7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B5D78"/>
  </w:style>
  <w:style w:type="paragraph" w:styleId="Pieddepage">
    <w:name w:val="footer"/>
    <w:basedOn w:val="Normal"/>
    <w:link w:val="PieddepageCar"/>
    <w:uiPriority w:val="99"/>
    <w:unhideWhenUsed/>
    <w:rsid w:val="004B5D7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B5D78"/>
  </w:style>
  <w:style w:type="character" w:styleId="Lienhypertexte">
    <w:name w:val="Hyperlink"/>
    <w:uiPriority w:val="99"/>
    <w:rsid w:val="004B5D78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4B5D78"/>
    <w:rPr>
      <w:rFonts w:ascii="Calibri" w:eastAsiaTheme="majorEastAsia" w:hAnsi="Calibri" w:cstheme="majorBidi"/>
      <w:b/>
      <w:bCs/>
      <w:color w:val="009892"/>
      <w:sz w:val="48"/>
      <w:szCs w:val="48"/>
    </w:rPr>
  </w:style>
  <w:style w:type="character" w:customStyle="1" w:styleId="Titre2Car">
    <w:name w:val="Titre 2 Car"/>
    <w:basedOn w:val="Policepardfaut"/>
    <w:link w:val="Titre2"/>
    <w:uiPriority w:val="9"/>
    <w:rsid w:val="004B5D78"/>
    <w:rPr>
      <w:rFonts w:asciiTheme="majorHAnsi" w:eastAsiaTheme="majorEastAsia" w:hAnsiTheme="majorHAnsi" w:cstheme="majorBidi"/>
      <w:color w:val="003A62"/>
      <w:sz w:val="40"/>
      <w:szCs w:val="40"/>
    </w:rPr>
  </w:style>
  <w:style w:type="character" w:customStyle="1" w:styleId="Titre3Car">
    <w:name w:val="Titre 3 Car"/>
    <w:basedOn w:val="Policepardfaut"/>
    <w:link w:val="Titre3"/>
    <w:uiPriority w:val="9"/>
    <w:rsid w:val="004B5D78"/>
    <w:rPr>
      <w:rFonts w:asciiTheme="majorHAnsi" w:eastAsiaTheme="majorEastAsia" w:hAnsiTheme="majorHAnsi" w:cstheme="majorBidi"/>
      <w:color w:val="009892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rsid w:val="004B5D78"/>
    <w:rPr>
      <w:rFonts w:asciiTheme="majorHAnsi" w:eastAsiaTheme="majorEastAsia" w:hAnsiTheme="majorHAnsi" w:cstheme="majorBidi"/>
      <w:color w:val="003A62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4B5D78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4B5D78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E634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6340"/>
    <w:rPr>
      <w:rFonts w:ascii="Segoe UI" w:hAnsi="Segoe UI" w:cs="Segoe UI"/>
      <w:sz w:val="18"/>
      <w:szCs w:val="18"/>
    </w:rPr>
  </w:style>
  <w:style w:type="paragraph" w:customStyle="1" w:styleId="vlghoofding">
    <w:name w:val="vlg hoofding"/>
    <w:basedOn w:val="Normal"/>
    <w:next w:val="Normal"/>
    <w:rsid w:val="009E0F75"/>
    <w:pPr>
      <w:tabs>
        <w:tab w:val="left" w:pos="1985"/>
        <w:tab w:val="left" w:pos="2268"/>
      </w:tabs>
      <w:spacing w:after="240"/>
      <w:ind w:left="-284"/>
      <w:contextualSpacing/>
    </w:pPr>
    <w:rPr>
      <w:rFonts w:ascii="Verdana" w:eastAsia="Times" w:hAnsi="Verdana" w:cs="Times New Roman"/>
      <w:b/>
      <w:caps/>
      <w:sz w:val="20"/>
      <w:szCs w:val="20"/>
      <w:u w:val="single"/>
      <w:lang w:val="nl-NL" w:eastAsia="nl-NL"/>
    </w:rPr>
  </w:style>
  <w:style w:type="paragraph" w:customStyle="1" w:styleId="Lijstalinea1">
    <w:name w:val="Lijstalinea1"/>
    <w:basedOn w:val="Normal"/>
    <w:uiPriority w:val="34"/>
    <w:qFormat/>
    <w:rsid w:val="009E0F75"/>
    <w:pPr>
      <w:ind w:left="708"/>
    </w:pPr>
    <w:rPr>
      <w:rFonts w:ascii="Times" w:eastAsia="Times New Roman" w:hAnsi="Times" w:cs="Times New Roman"/>
      <w:szCs w:val="20"/>
      <w:lang w:val="nl-NL" w:eastAsia="nl-NL"/>
    </w:rPr>
  </w:style>
  <w:style w:type="table" w:styleId="Grilledutableau">
    <w:name w:val="Table Grid"/>
    <w:basedOn w:val="TableauNormal"/>
    <w:uiPriority w:val="39"/>
    <w:rsid w:val="00991032"/>
    <w:rPr>
      <w:rFonts w:eastAsiaTheme="minorHAnsi"/>
      <w:sz w:val="22"/>
      <w:szCs w:val="22"/>
      <w:lang w:val="fr-B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link w:val="SansinterligneCar"/>
    <w:uiPriority w:val="1"/>
    <w:qFormat/>
    <w:rsid w:val="00991032"/>
    <w:rPr>
      <w:rFonts w:eastAsiaTheme="minorHAnsi"/>
      <w:sz w:val="22"/>
      <w:szCs w:val="22"/>
      <w:lang w:val="fr-BE"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991032"/>
    <w:rPr>
      <w:rFonts w:eastAsiaTheme="minorHAnsi"/>
      <w:sz w:val="22"/>
      <w:szCs w:val="22"/>
      <w:lang w:val="fr-BE"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7D723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D723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D723D"/>
    <w:rPr>
      <w:rFonts w:asciiTheme="majorHAnsi" w:hAnsiTheme="majorHAnsi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D723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D723D"/>
    <w:rPr>
      <w:rFonts w:asciiTheme="majorHAnsi" w:hAnsiTheme="majorHAnsi"/>
      <w:b/>
      <w:bCs/>
      <w:sz w:val="20"/>
      <w:szCs w:val="20"/>
    </w:rPr>
  </w:style>
  <w:style w:type="character" w:customStyle="1" w:styleId="lrzxr">
    <w:name w:val="lrzxr"/>
    <w:basedOn w:val="Policepardfaut"/>
    <w:rsid w:val="00595F2D"/>
  </w:style>
  <w:style w:type="character" w:styleId="Mentionnonrsolue">
    <w:name w:val="Unresolved Mention"/>
    <w:basedOn w:val="Policepardfaut"/>
    <w:uiPriority w:val="99"/>
    <w:semiHidden/>
    <w:unhideWhenUsed/>
    <w:rsid w:val="00CC772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609B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8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forms.cloud.microsoft/e/YPgh6n6sU5" TargetMode="External"/><Relationship Id="rId18" Type="http://schemas.openxmlformats.org/officeDocument/2006/relationships/hyperlink" Target="https://forms.cloud.microsoft/e/GWY2A51naD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forms.cloud.microsoft/e/DD1x3MrWAj" TargetMode="External"/><Relationship Id="rId17" Type="http://schemas.openxmlformats.org/officeDocument/2006/relationships/hyperlink" Target="https://forms.cloud.microsoft/e/bjjWr8JyJr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forms.cloud.microsoft/e/EUWq1rUjcy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andisport.be/calendrier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forms.cloud.microsoft/e/xWFcR0f5i4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forms.cloud.microsoft/e/v0qmSTFNbi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andisport.be" TargetMode="External"/><Relationship Id="rId1" Type="http://schemas.openxmlformats.org/officeDocument/2006/relationships/hyperlink" Target="mailto:info@handisport.b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3.%20COMMUNICATION-SPONSORING\C9%20IDENTITE%20GRAPHIQUE\Documents\Documents%20word\2017-Document_LHF.dotx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59b67e-8ff2-4ef6-9779-40dc6a845022" xsi:nil="true"/>
    <lcf76f155ced4ddcb4097134ff3c332f xmlns="dac2f5f7-7975-4686-a76a-9b3c68685439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CB1C08390FA9489AA44FB5EBEB703F" ma:contentTypeVersion="19" ma:contentTypeDescription="Crée un document." ma:contentTypeScope="" ma:versionID="a255e084d3ebaacf33292cadf6c87302">
  <xsd:schema xmlns:xsd="http://www.w3.org/2001/XMLSchema" xmlns:xs="http://www.w3.org/2001/XMLSchema" xmlns:p="http://schemas.microsoft.com/office/2006/metadata/properties" xmlns:ns2="dac2f5f7-7975-4686-a76a-9b3c68685439" xmlns:ns3="8659b67e-8ff2-4ef6-9779-40dc6a845022" targetNamespace="http://schemas.microsoft.com/office/2006/metadata/properties" ma:root="true" ma:fieldsID="e633d66c588bd840f1d29ab2ecdabb35" ns2:_="" ns3:_="">
    <xsd:import namespace="dac2f5f7-7975-4686-a76a-9b3c68685439"/>
    <xsd:import namespace="8659b67e-8ff2-4ef6-9779-40dc6a8450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2f5f7-7975-4686-a76a-9b3c686854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ef5cec16-9197-4a69-b784-40e3c78f30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59b67e-8ff2-4ef6-9779-40dc6a84502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62354c6-ed41-4bb9-b4fd-6d7e54ec78ec}" ma:internalName="TaxCatchAll" ma:showField="CatchAllData" ma:web="8659b67e-8ff2-4ef6-9779-40dc6a8450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2C71D6-31B4-4362-AD9F-7EAB13E9AA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3DF2AF-E40D-4B82-B715-70A25D4C4AA8}">
  <ds:schemaRefs>
    <ds:schemaRef ds:uri="http://schemas.microsoft.com/office/2006/metadata/properties"/>
    <ds:schemaRef ds:uri="http://schemas.microsoft.com/office/infopath/2007/PartnerControls"/>
    <ds:schemaRef ds:uri="8659b67e-8ff2-4ef6-9779-40dc6a845022"/>
    <ds:schemaRef ds:uri="dac2f5f7-7975-4686-a76a-9b3c68685439"/>
  </ds:schemaRefs>
</ds:datastoreItem>
</file>

<file path=customXml/itemProps3.xml><?xml version="1.0" encoding="utf-8"?>
<ds:datastoreItem xmlns:ds="http://schemas.openxmlformats.org/officeDocument/2006/customXml" ds:itemID="{159C9039-9B48-4AD0-A55B-F1118FD5FF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BA19C5D-5B09-4CE9-B3A5-957A76A1D3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c2f5f7-7975-4686-a76a-9b3c68685439"/>
    <ds:schemaRef ds:uri="8659b67e-8ff2-4ef6-9779-40dc6a8450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2017-Document_LHF.dotx</Template>
  <TotalTime>0</TotalTime>
  <Pages>2</Pages>
  <Words>372</Words>
  <Characters>2050</Characters>
  <Application>Microsoft Office Word</Application>
  <DocSecurity>0</DocSecurity>
  <Lines>17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Ceci est un titre de niveau 1</vt:lpstr>
      <vt:lpstr>    Ceci est un titre de niveau 2</vt:lpstr>
      <vt:lpstr>        Ceci est un titre de niveau 3</vt:lpstr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Sébastien Xhrouet</dc:creator>
  <cp:keywords/>
  <dc:description/>
  <cp:lastModifiedBy>Stagiaire Shn</cp:lastModifiedBy>
  <cp:revision>2</cp:revision>
  <cp:lastPrinted>2026-03-24T13:25:00Z</cp:lastPrinted>
  <dcterms:created xsi:type="dcterms:W3CDTF">2026-07-31T13:27:00Z</dcterms:created>
  <dcterms:modified xsi:type="dcterms:W3CDTF">2026-07-31T13:27:00Z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ModifiedDateTime_Client">
    <vt:filetime>2021-04-16T11:58:37Z</vt:filetime>
  </property>
  <property fmtid="{D5CDD505-2E9C-101B-9397-08002B2CF9AE}" pid="3" name="ContentTypeId">
    <vt:lpwstr>0x01010011CB1C08390FA9489AA44FB5EBEB703F</vt:lpwstr>
  </property>
  <property fmtid="{D5CDD505-2E9C-101B-9397-08002B2CF9AE}" pid="4" name="MediaServiceImageTags">
    <vt:lpwstr/>
  </property>
</Properties>
</file>